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D3AB78" w14:textId="77777777" w:rsidR="00C63ECE" w:rsidRDefault="00D86906" w:rsidP="00C63ECE">
      <w:pPr>
        <w:pStyle w:val="2"/>
        <w:spacing w:before="0" w:after="0"/>
        <w:jc w:val="center"/>
        <w:rPr>
          <w:i w:val="0"/>
        </w:rPr>
      </w:pPr>
      <w:r>
        <w:rPr>
          <w:i w:val="0"/>
        </w:rPr>
        <w:t xml:space="preserve">Ведомость </w:t>
      </w:r>
      <w:r w:rsidR="00281FFB" w:rsidRPr="00281FFB">
        <w:rPr>
          <w:i w:val="0"/>
        </w:rPr>
        <w:t xml:space="preserve">Муниципальное </w:t>
      </w:r>
      <w:r w:rsidR="002F3A58">
        <w:rPr>
          <w:i w:val="0"/>
        </w:rPr>
        <w:t xml:space="preserve">бюджетное </w:t>
      </w:r>
      <w:r w:rsidR="00281FFB" w:rsidRPr="00281FFB">
        <w:rPr>
          <w:i w:val="0"/>
        </w:rPr>
        <w:t xml:space="preserve"> общеобразовательное</w:t>
      </w:r>
      <w:r w:rsidR="002F3A58">
        <w:rPr>
          <w:i w:val="0"/>
        </w:rPr>
        <w:t xml:space="preserve"> </w:t>
      </w:r>
      <w:r w:rsidR="00281FFB" w:rsidRPr="00281FFB">
        <w:rPr>
          <w:i w:val="0"/>
        </w:rPr>
        <w:t xml:space="preserve"> учреждение</w:t>
      </w:r>
    </w:p>
    <w:p w14:paraId="4E65E3F3" w14:textId="77777777" w:rsidR="00C63ECE" w:rsidRDefault="001F0BDE" w:rsidP="00C63ECE">
      <w:pPr>
        <w:pStyle w:val="2"/>
        <w:spacing w:before="0" w:after="0"/>
        <w:jc w:val="center"/>
        <w:rPr>
          <w:i w:val="0"/>
        </w:rPr>
      </w:pPr>
      <w:r>
        <w:rPr>
          <w:i w:val="0"/>
        </w:rPr>
        <w:t>Средняя общеобразовательная школа д.Верхний Муйнак</w:t>
      </w:r>
      <w:r w:rsidR="00281FFB" w:rsidRPr="00281FFB">
        <w:rPr>
          <w:i w:val="0"/>
        </w:rPr>
        <w:t xml:space="preserve"> </w:t>
      </w:r>
      <w:r>
        <w:rPr>
          <w:i w:val="0"/>
        </w:rPr>
        <w:t xml:space="preserve"> </w:t>
      </w:r>
    </w:p>
    <w:p w14:paraId="35E6B473" w14:textId="77777777" w:rsidR="001C591B" w:rsidRPr="001C591B" w:rsidRDefault="001F0BDE" w:rsidP="00C63ECE">
      <w:pPr>
        <w:pStyle w:val="2"/>
        <w:spacing w:before="0" w:after="0"/>
        <w:jc w:val="center"/>
        <w:rPr>
          <w:i w:val="0"/>
        </w:rPr>
      </w:pPr>
      <w:r>
        <w:rPr>
          <w:i w:val="0"/>
        </w:rPr>
        <w:t xml:space="preserve"> Муниципального района Зианчуринский район </w:t>
      </w:r>
      <w:r w:rsidR="00281FFB" w:rsidRPr="00281FFB">
        <w:rPr>
          <w:i w:val="0"/>
        </w:rPr>
        <w:t xml:space="preserve"> Республики Башкортостан </w:t>
      </w:r>
      <w:r w:rsidR="00E30E1A">
        <w:rPr>
          <w:i w:val="0"/>
        </w:rPr>
        <w:t>(форма 1)</w:t>
      </w:r>
    </w:p>
    <w:p w14:paraId="6EA56B14" w14:textId="77777777" w:rsidR="000C4092" w:rsidRDefault="000C4092" w:rsidP="000C4092">
      <w:pPr>
        <w:rPr>
          <w:b/>
        </w:rPr>
      </w:pPr>
    </w:p>
    <w:p w14:paraId="5B09CD28" w14:textId="77777777" w:rsidR="001A39AD" w:rsidRPr="001A39AD" w:rsidRDefault="000C4092" w:rsidP="000C4092">
      <w:pPr>
        <w:rPr>
          <w:b/>
        </w:rPr>
      </w:pPr>
      <w:r w:rsidRPr="000C4092">
        <w:rPr>
          <w:b/>
        </w:rPr>
        <w:t xml:space="preserve">* - </w:t>
      </w:r>
      <w:r>
        <w:rPr>
          <w:b/>
        </w:rPr>
        <w:t>Если ранее проводилась СОУТ на рабочем месте, ОБЯЗАТЕЛЬНО указать его номер в первой колонке</w:t>
      </w:r>
      <w:r w:rsidR="00B8667A">
        <w:rPr>
          <w:b/>
        </w:rPr>
        <w:t>. Если рабочее место вновь введенное</w:t>
      </w:r>
      <w:r w:rsidR="001A39AD" w:rsidRPr="001A39AD">
        <w:rPr>
          <w:b/>
        </w:rPr>
        <w:t xml:space="preserve">: </w:t>
      </w:r>
    </w:p>
    <w:p w14:paraId="22107124" w14:textId="77777777" w:rsidR="000C4092" w:rsidRPr="00564CDA" w:rsidRDefault="001A39AD" w:rsidP="000C4092">
      <w:pPr>
        <w:rPr>
          <w:b/>
        </w:rPr>
      </w:pPr>
      <w:r w:rsidRPr="001A39AD">
        <w:rPr>
          <w:b/>
        </w:rPr>
        <w:t>1.</w:t>
      </w:r>
      <w:r w:rsidR="00B8667A">
        <w:rPr>
          <w:b/>
        </w:rPr>
        <w:t xml:space="preserve"> следует продолжить нумерацию по сводной ведомости (например</w:t>
      </w:r>
      <w:r w:rsidR="00B8667A" w:rsidRPr="00B8667A">
        <w:rPr>
          <w:b/>
        </w:rPr>
        <w:t xml:space="preserve">: </w:t>
      </w:r>
      <w:r w:rsidR="00B8667A">
        <w:rPr>
          <w:b/>
        </w:rPr>
        <w:t xml:space="preserve">нумерация закончилась на 10 </w:t>
      </w:r>
      <w:proofErr w:type="spellStart"/>
      <w:r w:rsidR="00B8667A">
        <w:rPr>
          <w:b/>
        </w:rPr>
        <w:t>рм</w:t>
      </w:r>
      <w:proofErr w:type="spellEnd"/>
      <w:r w:rsidR="00B8667A">
        <w:rPr>
          <w:b/>
        </w:rPr>
        <w:t xml:space="preserve">, указываем нумерацию с 11 </w:t>
      </w:r>
      <w:r w:rsidR="000C4092">
        <w:rPr>
          <w:b/>
        </w:rPr>
        <w:t>(</w:t>
      </w:r>
      <w:r w:rsidR="00225CA1">
        <w:rPr>
          <w:b/>
        </w:rPr>
        <w:t xml:space="preserve">этот номер </w:t>
      </w:r>
      <w:r w:rsidR="00B8667A">
        <w:rPr>
          <w:b/>
        </w:rPr>
        <w:t>находится</w:t>
      </w:r>
      <w:r w:rsidR="00225CA1">
        <w:rPr>
          <w:b/>
        </w:rPr>
        <w:t xml:space="preserve"> в таблице «</w:t>
      </w:r>
      <w:r w:rsidR="00225CA1" w:rsidRPr="00225CA1">
        <w:rPr>
          <w:b/>
        </w:rPr>
        <w:t>Сводная ведомость результатов проведения специальной оценки условий труда</w:t>
      </w:r>
      <w:r w:rsidR="00225CA1">
        <w:rPr>
          <w:b/>
        </w:rPr>
        <w:t>»)</w:t>
      </w:r>
      <w:r w:rsidR="00B8667A">
        <w:rPr>
          <w:b/>
        </w:rPr>
        <w:t xml:space="preserve">.  </w:t>
      </w:r>
    </w:p>
    <w:p w14:paraId="6BD14459" w14:textId="77777777" w:rsidR="004E66BB" w:rsidRDefault="001A39AD" w:rsidP="000C4092">
      <w:pPr>
        <w:rPr>
          <w:b/>
        </w:rPr>
      </w:pPr>
      <w:r w:rsidRPr="001A39AD">
        <w:rPr>
          <w:b/>
        </w:rPr>
        <w:t xml:space="preserve">2. </w:t>
      </w:r>
      <w:r>
        <w:rPr>
          <w:b/>
        </w:rPr>
        <w:t xml:space="preserve">присвоить уникальный номер самим, не совпадающий с прошлыми СОУТ (например, </w:t>
      </w:r>
      <w:r w:rsidR="004E66BB">
        <w:rPr>
          <w:b/>
        </w:rPr>
        <w:t xml:space="preserve">начинать нумерацию с добавлением числа </w:t>
      </w:r>
      <w:r>
        <w:rPr>
          <w:b/>
        </w:rPr>
        <w:t>1</w:t>
      </w:r>
      <w:r w:rsidR="004E66BB">
        <w:rPr>
          <w:b/>
        </w:rPr>
        <w:t>00 к порядковому номеру</w:t>
      </w:r>
    </w:p>
    <w:p w14:paraId="5637F51B" w14:textId="77777777" w:rsidR="004E66BB" w:rsidRPr="004E66BB" w:rsidRDefault="004E66BB" w:rsidP="000C4092">
      <w:pPr>
        <w:rPr>
          <w:b/>
        </w:rPr>
      </w:pPr>
      <w:r>
        <w:rPr>
          <w:b/>
        </w:rPr>
        <w:t xml:space="preserve">1001,1002, 1003 и </w:t>
      </w:r>
      <w:proofErr w:type="spellStart"/>
      <w:r>
        <w:rPr>
          <w:b/>
        </w:rPr>
        <w:t>тд</w:t>
      </w:r>
      <w:proofErr w:type="spellEnd"/>
      <w:r>
        <w:rPr>
          <w:b/>
        </w:rPr>
        <w:t>.</w:t>
      </w:r>
    </w:p>
    <w:p w14:paraId="3BC2E081" w14:textId="77777777" w:rsidR="001A39AD" w:rsidRPr="001A39AD" w:rsidRDefault="001A39AD" w:rsidP="000C4092">
      <w:pPr>
        <w:rPr>
          <w:b/>
        </w:rPr>
      </w:pPr>
    </w:p>
    <w:p w14:paraId="3E2B8A95" w14:textId="77777777" w:rsidR="00A17886" w:rsidRDefault="004E66BB" w:rsidP="004E66BB">
      <w:pPr>
        <w:rPr>
          <w:b/>
        </w:rPr>
      </w:pPr>
      <w:r>
        <w:rPr>
          <w:b/>
        </w:rPr>
        <w:t xml:space="preserve">Если СОУТ в вашей организации проводится впервые, то в столбце индивидуальный номер рабочего места ставите </w:t>
      </w:r>
      <w:proofErr w:type="gramStart"/>
      <w:r>
        <w:rPr>
          <w:b/>
        </w:rPr>
        <w:t>прочерк</w:t>
      </w:r>
      <w:r w:rsidR="00A17886">
        <w:rPr>
          <w:b/>
        </w:rPr>
        <w:t xml:space="preserve"> .</w:t>
      </w:r>
      <w:proofErr w:type="gramEnd"/>
    </w:p>
    <w:p w14:paraId="2770482D" w14:textId="77777777" w:rsidR="00A17886" w:rsidRDefault="00A17886" w:rsidP="004E66BB">
      <w:pPr>
        <w:rPr>
          <w:b/>
        </w:rPr>
      </w:pPr>
    </w:p>
    <w:p w14:paraId="198DBC38" w14:textId="77777777" w:rsidR="00A17886" w:rsidRDefault="00A17886" w:rsidP="004E66BB">
      <w:pPr>
        <w:rPr>
          <w:b/>
        </w:rPr>
      </w:pPr>
      <w:r>
        <w:rPr>
          <w:b/>
        </w:rPr>
        <w:t xml:space="preserve">ФИО сотрудников прописываете </w:t>
      </w:r>
      <w:proofErr w:type="gramStart"/>
      <w:r>
        <w:rPr>
          <w:b/>
        </w:rPr>
        <w:t>согласно вашего штатного расписания</w:t>
      </w:r>
      <w:proofErr w:type="gramEnd"/>
      <w:r>
        <w:rPr>
          <w:b/>
        </w:rPr>
        <w:t xml:space="preserve"> (должности должны идти по порядку, не вразброс).</w:t>
      </w:r>
    </w:p>
    <w:p w14:paraId="6D7A69F6" w14:textId="77777777" w:rsidR="00A17886" w:rsidRDefault="00A17886" w:rsidP="004E66BB">
      <w:pPr>
        <w:rPr>
          <w:b/>
        </w:rPr>
      </w:pPr>
    </w:p>
    <w:p w14:paraId="0C3FF65C" w14:textId="77777777" w:rsidR="00225CA1" w:rsidRDefault="00225CA1" w:rsidP="001269B9">
      <w:pPr>
        <w:rPr>
          <w:i/>
          <w:u w:val="single"/>
        </w:rPr>
      </w:pPr>
    </w:p>
    <w:p w14:paraId="0CDAE1CB" w14:textId="77777777" w:rsidR="001C591B" w:rsidRPr="000C4092" w:rsidRDefault="000C4092" w:rsidP="001269B9">
      <w:pPr>
        <w:rPr>
          <w:i/>
          <w:u w:val="single"/>
        </w:rPr>
      </w:pPr>
      <w:r w:rsidRPr="000C4092">
        <w:rPr>
          <w:i/>
          <w:u w:val="single"/>
        </w:rPr>
        <w:t>Рекомендации по заполнению</w:t>
      </w:r>
      <w:r w:rsidR="001C591B" w:rsidRPr="000C4092">
        <w:rPr>
          <w:i/>
          <w:u w:val="single"/>
        </w:rPr>
        <w:t>:</w:t>
      </w:r>
    </w:p>
    <w:p w14:paraId="4414EF54" w14:textId="77777777" w:rsidR="001C591B" w:rsidRPr="001C591B" w:rsidRDefault="001C591B" w:rsidP="001C591B">
      <w:pPr>
        <w:rPr>
          <w:b/>
        </w:rPr>
      </w:pPr>
      <w:r w:rsidRPr="001C591B">
        <w:rPr>
          <w:b/>
        </w:rPr>
        <w:t>Используемое оборудование:</w:t>
      </w:r>
    </w:p>
    <w:p w14:paraId="722E4766" w14:textId="77777777" w:rsidR="001C591B" w:rsidRPr="001C591B" w:rsidRDefault="001C591B" w:rsidP="001C591B">
      <w:r w:rsidRPr="001C591B">
        <w:rPr>
          <w:u w:val="single"/>
        </w:rPr>
        <w:t>Для офисных работников</w:t>
      </w:r>
      <w:r w:rsidRPr="001C591B">
        <w:t xml:space="preserve">: персональный компьютер (ПК); </w:t>
      </w:r>
    </w:p>
    <w:p w14:paraId="747604BE" w14:textId="77777777" w:rsidR="001C591B" w:rsidRPr="001C591B" w:rsidRDefault="001C591B" w:rsidP="001C591B">
      <w:r w:rsidRPr="001C591B">
        <w:rPr>
          <w:u w:val="single"/>
        </w:rPr>
        <w:t>Для рабочих</w:t>
      </w:r>
      <w:r w:rsidRPr="001C591B">
        <w:t>: наименование станков/технологического оборудования, на котором непосредственно занят работник (напр. токарный станок</w:t>
      </w:r>
      <w:r w:rsidR="001A39AD">
        <w:t xml:space="preserve"> (наименование модели)</w:t>
      </w:r>
      <w:r w:rsidRPr="001C591B">
        <w:t xml:space="preserve">, </w:t>
      </w:r>
      <w:proofErr w:type="gramStart"/>
      <w:r w:rsidRPr="001C591B">
        <w:t>гильотина</w:t>
      </w:r>
      <w:r w:rsidR="001A39AD" w:rsidRPr="001A39AD">
        <w:t>(</w:t>
      </w:r>
      <w:proofErr w:type="gramEnd"/>
      <w:r w:rsidR="001A39AD" w:rsidRPr="001A39AD">
        <w:t>наименование модели)</w:t>
      </w:r>
      <w:r w:rsidRPr="001C591B">
        <w:t>, пресс</w:t>
      </w:r>
      <w:r w:rsidR="001A39AD" w:rsidRPr="001A39AD">
        <w:t>(наименование модели)</w:t>
      </w:r>
      <w:r w:rsidRPr="001C591B">
        <w:t xml:space="preserve">, сварочный аппарат и т.д.), электроинструменты (указать конкретно: УШМ, дрель и т.д.), </w:t>
      </w:r>
    </w:p>
    <w:p w14:paraId="6EA0F46B" w14:textId="77777777" w:rsidR="001C591B" w:rsidRPr="001A39AD" w:rsidRDefault="001C591B" w:rsidP="001C591B">
      <w:pPr>
        <w:rPr>
          <w:b/>
        </w:rPr>
      </w:pPr>
      <w:r w:rsidRPr="001A39AD">
        <w:rPr>
          <w:b/>
          <w:u w:val="single"/>
        </w:rPr>
        <w:t>Для водителей</w:t>
      </w:r>
      <w:r w:rsidRPr="001A39AD">
        <w:rPr>
          <w:b/>
        </w:rPr>
        <w:t xml:space="preserve"> обязательно модель т/с, госномер и год выпуска.</w:t>
      </w:r>
    </w:p>
    <w:p w14:paraId="2FCD8F67" w14:textId="77777777" w:rsidR="001A39AD" w:rsidRDefault="001A39AD" w:rsidP="001C591B">
      <w:pPr>
        <w:rPr>
          <w:b/>
        </w:rPr>
      </w:pPr>
    </w:p>
    <w:p w14:paraId="7C0336DC" w14:textId="77777777" w:rsidR="001C591B" w:rsidRPr="001C591B" w:rsidRDefault="001C591B" w:rsidP="001C591B">
      <w:pPr>
        <w:rPr>
          <w:b/>
        </w:rPr>
      </w:pPr>
      <w:r w:rsidRPr="001C591B">
        <w:rPr>
          <w:b/>
        </w:rPr>
        <w:t>Используемые материалы и сырье:</w:t>
      </w:r>
    </w:p>
    <w:p w14:paraId="225C8AF6" w14:textId="77777777" w:rsidR="00A21D8A" w:rsidRDefault="001C591B" w:rsidP="001C591B">
      <w:r w:rsidRPr="001C591B">
        <w:rPr>
          <w:u w:val="single"/>
        </w:rPr>
        <w:t>Для офисных работников</w:t>
      </w:r>
      <w:r w:rsidRPr="001C591B">
        <w:t xml:space="preserve">: </w:t>
      </w:r>
      <w:r w:rsidR="00A21D8A">
        <w:t>отсутствует</w:t>
      </w:r>
    </w:p>
    <w:p w14:paraId="534BCEB7" w14:textId="77777777" w:rsidR="001C591B" w:rsidRPr="001C591B" w:rsidRDefault="001C591B" w:rsidP="001C591B">
      <w:r w:rsidRPr="001C591B">
        <w:rPr>
          <w:u w:val="single"/>
        </w:rPr>
        <w:t>Для рабочих</w:t>
      </w:r>
      <w:r w:rsidRPr="001C591B">
        <w:t>: металлические, древесные и др. изделия, если имеются - химические реактивы (какие конкретно), ГСМ, сварочные электроды, и т.п.</w:t>
      </w:r>
    </w:p>
    <w:p w14:paraId="1E462A09" w14:textId="77777777" w:rsidR="001C591B" w:rsidRPr="001C591B" w:rsidRDefault="001C591B" w:rsidP="001C591B">
      <w:pPr>
        <w:rPr>
          <w:b/>
        </w:rPr>
      </w:pPr>
      <w:r w:rsidRPr="001C591B">
        <w:rPr>
          <w:b/>
        </w:rPr>
        <w:t>Компенсации по результатам прошлой СОУТ (аттестации):</w:t>
      </w:r>
    </w:p>
    <w:p w14:paraId="04C74FCC" w14:textId="77777777" w:rsidR="001C591B" w:rsidRPr="001C591B" w:rsidRDefault="001C591B" w:rsidP="001C591B">
      <w:r w:rsidRPr="001C591B">
        <w:t xml:space="preserve">Указывать только за вредность по результатам последней СОУТ. Например, если работники имеют право на </w:t>
      </w:r>
      <w:r w:rsidR="00A21D8A">
        <w:t xml:space="preserve">сокращенный рабочий день, </w:t>
      </w:r>
      <w:r w:rsidRPr="001C591B">
        <w:t xml:space="preserve">за работу в сельской местности, </w:t>
      </w:r>
      <w:r w:rsidR="00A21D8A">
        <w:t xml:space="preserve">пенсия по выслуге лет педагогам, врачам -  это </w:t>
      </w:r>
      <w:r w:rsidRPr="001C591B">
        <w:t>указы</w:t>
      </w:r>
      <w:r w:rsidR="00A21D8A">
        <w:t>вать</w:t>
      </w:r>
      <w:r w:rsidRPr="001C591B">
        <w:t xml:space="preserve"> не нужно. Если СОУТ ранее не проводилась, то ставьте везде «нет».</w:t>
      </w:r>
    </w:p>
    <w:p w14:paraId="6D4D053F" w14:textId="77777777" w:rsidR="001C591B" w:rsidRPr="001C591B" w:rsidRDefault="001C591B" w:rsidP="001C591B">
      <w:r w:rsidRPr="001C591B">
        <w:rPr>
          <w:b/>
        </w:rPr>
        <w:t>Медосмотр:</w:t>
      </w:r>
    </w:p>
    <w:p w14:paraId="3ECF2E4F" w14:textId="77777777" w:rsidR="001C591B" w:rsidRPr="001C591B" w:rsidRDefault="001C591B" w:rsidP="001C591B">
      <w:r w:rsidRPr="001C591B">
        <w:t>Фактическое прохождение периодического медосмотра (пункт по приказу 29н)</w:t>
      </w:r>
    </w:p>
    <w:p w14:paraId="2D30603F" w14:textId="77777777" w:rsidR="001C591B" w:rsidRPr="001C591B" w:rsidRDefault="001C591B" w:rsidP="001C591B"/>
    <w:p w14:paraId="33E918AB" w14:textId="77777777" w:rsidR="001C591B" w:rsidRDefault="00BC6DA3" w:rsidP="001C591B">
      <w:pPr>
        <w:rPr>
          <w:b/>
        </w:rPr>
      </w:pPr>
      <w:r>
        <w:rPr>
          <w:b/>
        </w:rPr>
        <w:t xml:space="preserve"> </w:t>
      </w:r>
    </w:p>
    <w:p w14:paraId="1064326A" w14:textId="77777777" w:rsidR="00BC6DA3" w:rsidRDefault="00BC6DA3" w:rsidP="001C591B">
      <w:pPr>
        <w:rPr>
          <w:b/>
        </w:rPr>
      </w:pPr>
    </w:p>
    <w:p w14:paraId="6EEEBB43" w14:textId="77777777" w:rsidR="00BC6DA3" w:rsidRDefault="00BC6DA3" w:rsidP="001C591B">
      <w:pPr>
        <w:rPr>
          <w:b/>
        </w:rPr>
      </w:pPr>
    </w:p>
    <w:p w14:paraId="5792E05D" w14:textId="77777777" w:rsidR="00BC6DA3" w:rsidRDefault="00BC6DA3" w:rsidP="001C591B">
      <w:pPr>
        <w:rPr>
          <w:b/>
        </w:rPr>
      </w:pPr>
    </w:p>
    <w:p w14:paraId="38B646B2" w14:textId="77777777" w:rsidR="00BC6DA3" w:rsidRDefault="00BC6DA3" w:rsidP="001C591B">
      <w:pPr>
        <w:rPr>
          <w:b/>
        </w:rPr>
      </w:pPr>
    </w:p>
    <w:p w14:paraId="43C2FE9E" w14:textId="2CCDD210" w:rsidR="00BC6DA3" w:rsidRDefault="00BC6DA3" w:rsidP="001C591B">
      <w:pPr>
        <w:rPr>
          <w:b/>
        </w:rPr>
      </w:pPr>
    </w:p>
    <w:p w14:paraId="6F0085D4" w14:textId="021B03F1" w:rsidR="00D33CBA" w:rsidRDefault="00D33CBA" w:rsidP="001C591B">
      <w:pPr>
        <w:rPr>
          <w:b/>
        </w:rPr>
      </w:pPr>
    </w:p>
    <w:p w14:paraId="6172D3A5" w14:textId="77777777" w:rsidR="00D33CBA" w:rsidRDefault="00D33CBA" w:rsidP="001C591B">
      <w:pPr>
        <w:rPr>
          <w:b/>
        </w:rPr>
      </w:pPr>
    </w:p>
    <w:p w14:paraId="2AAED914" w14:textId="77777777" w:rsidR="00BC6DA3" w:rsidRDefault="00BC6DA3" w:rsidP="001C591B">
      <w:pPr>
        <w:rPr>
          <w:b/>
        </w:rPr>
      </w:pPr>
    </w:p>
    <w:p w14:paraId="10CA9A67" w14:textId="77777777" w:rsidR="00BC6DA3" w:rsidRDefault="00BC6DA3" w:rsidP="001C591B">
      <w:pPr>
        <w:rPr>
          <w:b/>
        </w:rPr>
      </w:pPr>
    </w:p>
    <w:p w14:paraId="4792157E" w14:textId="77777777" w:rsidR="00BC6DA3" w:rsidRDefault="00BC6DA3" w:rsidP="001C591B"/>
    <w:p w14:paraId="4A4F65D4" w14:textId="77777777" w:rsidR="00D96109" w:rsidRPr="00D96109" w:rsidRDefault="00D96109" w:rsidP="00D96109"/>
    <w:tbl>
      <w:tblPr>
        <w:tblStyle w:val="a3"/>
        <w:tblW w:w="14752" w:type="dxa"/>
        <w:jc w:val="center"/>
        <w:tblLayout w:type="fixed"/>
        <w:tblLook w:val="01E0" w:firstRow="1" w:lastRow="1" w:firstColumn="1" w:lastColumn="1" w:noHBand="0" w:noVBand="0"/>
      </w:tblPr>
      <w:tblGrid>
        <w:gridCol w:w="577"/>
        <w:gridCol w:w="1276"/>
        <w:gridCol w:w="1134"/>
        <w:gridCol w:w="850"/>
        <w:gridCol w:w="851"/>
        <w:gridCol w:w="1085"/>
        <w:gridCol w:w="1466"/>
        <w:gridCol w:w="1227"/>
        <w:gridCol w:w="992"/>
        <w:gridCol w:w="992"/>
        <w:gridCol w:w="993"/>
        <w:gridCol w:w="1134"/>
        <w:gridCol w:w="992"/>
        <w:gridCol w:w="1183"/>
      </w:tblGrid>
      <w:tr w:rsidR="009F740B" w:rsidRPr="00C72CED" w14:paraId="2A6032B3" w14:textId="77777777" w:rsidTr="00486E64">
        <w:trPr>
          <w:trHeight w:val="360"/>
          <w:jc w:val="center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  <w:textDirection w:val="btLr"/>
            <w:vAlign w:val="center"/>
          </w:tcPr>
          <w:p w14:paraId="630254CC" w14:textId="77777777" w:rsidR="009F740B" w:rsidRPr="00C72CED" w:rsidRDefault="009F740B" w:rsidP="001269B9">
            <w:pPr>
              <w:ind w:left="113" w:right="113"/>
              <w:jc w:val="center"/>
              <w:rPr>
                <w:sz w:val="16"/>
                <w:szCs w:val="16"/>
              </w:rPr>
            </w:pPr>
            <w:bookmarkStart w:id="0" w:name="table_imp1"/>
            <w:bookmarkEnd w:id="0"/>
            <w:r w:rsidRPr="00C72CED">
              <w:rPr>
                <w:sz w:val="16"/>
                <w:szCs w:val="16"/>
              </w:rPr>
              <w:t>Индивидуальный номер рабочего места*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B7C0DB1" w14:textId="77777777" w:rsidR="009F740B" w:rsidRPr="00C72CED" w:rsidRDefault="009F740B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Наименование РМ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1263B9C" w14:textId="77777777" w:rsidR="009F740B" w:rsidRPr="00C72CED" w:rsidRDefault="009F740B" w:rsidP="00A60C01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Ф.И.О.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2C99057" w14:textId="77777777" w:rsidR="009F740B" w:rsidRPr="00C72CED" w:rsidRDefault="009F740B" w:rsidP="00A60C01">
            <w:pPr>
              <w:jc w:val="center"/>
              <w:rPr>
                <w:sz w:val="16"/>
                <w:szCs w:val="16"/>
              </w:rPr>
            </w:pPr>
          </w:p>
          <w:p w14:paraId="09B303B8" w14:textId="77777777" w:rsidR="009F740B" w:rsidRPr="00C72CED" w:rsidRDefault="009F740B" w:rsidP="00A60C01">
            <w:pPr>
              <w:jc w:val="center"/>
              <w:rPr>
                <w:sz w:val="16"/>
                <w:szCs w:val="16"/>
              </w:rPr>
            </w:pPr>
          </w:p>
          <w:p w14:paraId="33A26078" w14:textId="77777777" w:rsidR="009F740B" w:rsidRPr="00C72CED" w:rsidRDefault="009F740B" w:rsidP="00A60C01">
            <w:pPr>
              <w:jc w:val="center"/>
              <w:rPr>
                <w:sz w:val="16"/>
                <w:szCs w:val="16"/>
              </w:rPr>
            </w:pPr>
          </w:p>
          <w:p w14:paraId="775BB605" w14:textId="77777777" w:rsidR="009F740B" w:rsidRPr="00C72CED" w:rsidRDefault="009F740B" w:rsidP="00A60C01">
            <w:pPr>
              <w:jc w:val="center"/>
              <w:rPr>
                <w:sz w:val="16"/>
                <w:szCs w:val="16"/>
              </w:rPr>
            </w:pPr>
          </w:p>
          <w:p w14:paraId="1462D7FD" w14:textId="77777777" w:rsidR="009F740B" w:rsidRPr="00C72CED" w:rsidRDefault="009F740B" w:rsidP="00A60C01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СНИЛС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F04D203" w14:textId="77777777" w:rsidR="009F740B" w:rsidRPr="00C72CED" w:rsidRDefault="009F740B" w:rsidP="00A60C01">
            <w:pPr>
              <w:jc w:val="center"/>
              <w:rPr>
                <w:sz w:val="16"/>
                <w:szCs w:val="16"/>
              </w:rPr>
            </w:pPr>
          </w:p>
          <w:p w14:paraId="66F99368" w14:textId="77777777" w:rsidR="009F740B" w:rsidRPr="00C72CED" w:rsidRDefault="009F740B" w:rsidP="00A60C01">
            <w:pPr>
              <w:jc w:val="center"/>
              <w:rPr>
                <w:sz w:val="16"/>
                <w:szCs w:val="16"/>
              </w:rPr>
            </w:pPr>
          </w:p>
          <w:p w14:paraId="0F98E037" w14:textId="77777777" w:rsidR="009F740B" w:rsidRPr="00C72CED" w:rsidRDefault="009F740B" w:rsidP="00A60C01">
            <w:pPr>
              <w:jc w:val="center"/>
              <w:rPr>
                <w:sz w:val="16"/>
                <w:szCs w:val="16"/>
              </w:rPr>
            </w:pPr>
          </w:p>
          <w:p w14:paraId="76DE52E0" w14:textId="77777777" w:rsidR="009F740B" w:rsidRPr="00C72CED" w:rsidRDefault="009F740B" w:rsidP="00A60C01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Инвалиды на рабочем месте</w:t>
            </w:r>
          </w:p>
          <w:p w14:paraId="4A1E64B8" w14:textId="77777777" w:rsidR="009F740B" w:rsidRPr="00C72CED" w:rsidRDefault="009F740B" w:rsidP="00A60C01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(</w:t>
            </w:r>
            <w:proofErr w:type="spellStart"/>
            <w:proofErr w:type="gramStart"/>
            <w:r w:rsidRPr="00C72CED">
              <w:rPr>
                <w:sz w:val="16"/>
                <w:szCs w:val="16"/>
              </w:rPr>
              <w:t>да,нет</w:t>
            </w:r>
            <w:proofErr w:type="spellEnd"/>
            <w:proofErr w:type="gramEnd"/>
            <w:r w:rsidRPr="00C72CED">
              <w:rPr>
                <w:sz w:val="16"/>
                <w:szCs w:val="16"/>
              </w:rPr>
              <w:t xml:space="preserve">), 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0ABEBD" w14:textId="77777777" w:rsidR="009F740B" w:rsidRPr="00C72CED" w:rsidRDefault="009F740B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Используемое оборудование</w:t>
            </w:r>
          </w:p>
        </w:tc>
        <w:tc>
          <w:tcPr>
            <w:tcW w:w="1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6440E9C" w14:textId="77777777" w:rsidR="009F740B" w:rsidRPr="00C72CED" w:rsidRDefault="009F740B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 xml:space="preserve">Используемые материалы и сырье </w:t>
            </w:r>
          </w:p>
        </w:tc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BF1481E" w14:textId="77777777" w:rsidR="009F740B" w:rsidRPr="00C72CED" w:rsidRDefault="009F740B" w:rsidP="001A39AD">
            <w:pPr>
              <w:jc w:val="center"/>
              <w:rPr>
                <w:sz w:val="16"/>
                <w:szCs w:val="16"/>
              </w:rPr>
            </w:pPr>
          </w:p>
          <w:p w14:paraId="226891C0" w14:textId="77777777" w:rsidR="009F740B" w:rsidRPr="00C72CED" w:rsidRDefault="009F740B" w:rsidP="001A39AD">
            <w:pPr>
              <w:jc w:val="center"/>
              <w:rPr>
                <w:sz w:val="16"/>
                <w:szCs w:val="16"/>
              </w:rPr>
            </w:pPr>
          </w:p>
          <w:p w14:paraId="20AC2721" w14:textId="77777777" w:rsidR="009F740B" w:rsidRPr="00C72CED" w:rsidRDefault="009F740B" w:rsidP="001A39AD">
            <w:pPr>
              <w:jc w:val="center"/>
              <w:rPr>
                <w:sz w:val="16"/>
                <w:szCs w:val="16"/>
              </w:rPr>
            </w:pPr>
          </w:p>
          <w:p w14:paraId="0765CF32" w14:textId="77777777" w:rsidR="009F740B" w:rsidRPr="00C72CED" w:rsidRDefault="009F740B" w:rsidP="001A39AD">
            <w:pPr>
              <w:jc w:val="center"/>
              <w:rPr>
                <w:sz w:val="16"/>
                <w:szCs w:val="16"/>
              </w:rPr>
            </w:pPr>
          </w:p>
          <w:p w14:paraId="67CA5919" w14:textId="77777777" w:rsidR="009F740B" w:rsidRPr="00C72CED" w:rsidRDefault="009F740B" w:rsidP="001A39AD">
            <w:pPr>
              <w:jc w:val="center"/>
              <w:rPr>
                <w:sz w:val="16"/>
                <w:szCs w:val="16"/>
              </w:rPr>
            </w:pPr>
          </w:p>
          <w:p w14:paraId="58C90D2A" w14:textId="77777777" w:rsidR="009F740B" w:rsidRPr="00C72CED" w:rsidRDefault="009F740B" w:rsidP="001A39AD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Класс условий труда по прошлой СОУТ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40AF27A" w14:textId="77777777" w:rsidR="009F740B" w:rsidRPr="00C72CED" w:rsidRDefault="009F740B">
            <w:pPr>
              <w:rPr>
                <w:sz w:val="16"/>
                <w:szCs w:val="16"/>
              </w:rPr>
            </w:pPr>
          </w:p>
          <w:p w14:paraId="23051394" w14:textId="77777777" w:rsidR="009F740B" w:rsidRPr="00C72CED" w:rsidRDefault="009F740B">
            <w:pPr>
              <w:jc w:val="center"/>
              <w:rPr>
                <w:sz w:val="16"/>
                <w:szCs w:val="16"/>
              </w:rPr>
            </w:pPr>
          </w:p>
          <w:p w14:paraId="14CCE5C4" w14:textId="77777777" w:rsidR="009F740B" w:rsidRPr="00C72CED" w:rsidRDefault="009F740B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Компенсации по результатам прошлой СОУТ (аттестации)</w:t>
            </w:r>
          </w:p>
          <w:p w14:paraId="1397513E" w14:textId="77777777" w:rsidR="009F740B" w:rsidRPr="00C72CED" w:rsidRDefault="009F74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F14847A" w14:textId="77777777" w:rsidR="009F740B" w:rsidRPr="00C72CED" w:rsidRDefault="009F740B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Стр.</w:t>
            </w:r>
            <w:proofErr w:type="gramStart"/>
            <w:r w:rsidRPr="00C72CED">
              <w:rPr>
                <w:sz w:val="16"/>
                <w:szCs w:val="16"/>
              </w:rPr>
              <w:t>040,п</w:t>
            </w:r>
            <w:proofErr w:type="gramEnd"/>
            <w:r w:rsidRPr="00C72CED">
              <w:rPr>
                <w:sz w:val="16"/>
                <w:szCs w:val="16"/>
              </w:rPr>
              <w:t>6</w:t>
            </w:r>
            <w:r w:rsidRPr="00C72CED">
              <w:rPr>
                <w:sz w:val="16"/>
                <w:szCs w:val="16"/>
              </w:rPr>
              <w:br/>
              <w:t>Медосмотр (периодический)</w:t>
            </w:r>
            <w:r w:rsidRPr="00C72CED">
              <w:rPr>
                <w:sz w:val="16"/>
                <w:szCs w:val="16"/>
              </w:rPr>
              <w:br/>
              <w:t>(</w:t>
            </w:r>
            <w:proofErr w:type="spellStart"/>
            <w:r w:rsidRPr="00C72CED">
              <w:rPr>
                <w:sz w:val="16"/>
                <w:szCs w:val="16"/>
              </w:rPr>
              <w:t>да,нет</w:t>
            </w:r>
            <w:proofErr w:type="spellEnd"/>
            <w:r w:rsidRPr="00C72CED">
              <w:rPr>
                <w:sz w:val="16"/>
                <w:szCs w:val="16"/>
              </w:rPr>
              <w:t xml:space="preserve">) пункт </w:t>
            </w:r>
          </w:p>
          <w:p w14:paraId="412B04B4" w14:textId="77777777" w:rsidR="009F740B" w:rsidRPr="00C72CED" w:rsidRDefault="009F740B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Приказа Минздрава России от 28 января 2021 N 29н</w:t>
            </w:r>
          </w:p>
        </w:tc>
      </w:tr>
      <w:tr w:rsidR="009F740B" w:rsidRPr="00C72CED" w14:paraId="66CC8A1E" w14:textId="77777777" w:rsidTr="00486E64">
        <w:trPr>
          <w:trHeight w:val="1116"/>
          <w:jc w:val="center"/>
        </w:trPr>
        <w:tc>
          <w:tcPr>
            <w:tcW w:w="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5D78A" w14:textId="77777777" w:rsidR="009F740B" w:rsidRPr="00C72CED" w:rsidRDefault="009F740B" w:rsidP="001269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AB327" w14:textId="77777777" w:rsidR="009F740B" w:rsidRPr="00C72CED" w:rsidRDefault="009F740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7E032" w14:textId="77777777" w:rsidR="009F740B" w:rsidRPr="00C72CED" w:rsidRDefault="009F740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0AFE9" w14:textId="77777777" w:rsidR="009F740B" w:rsidRPr="00C72CED" w:rsidRDefault="009F740B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95E01" w14:textId="77777777" w:rsidR="009F740B" w:rsidRPr="00C72CED" w:rsidRDefault="009F740B">
            <w:pPr>
              <w:rPr>
                <w:sz w:val="16"/>
                <w:szCs w:val="16"/>
              </w:rPr>
            </w:pP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81678" w14:textId="77777777" w:rsidR="009F740B" w:rsidRPr="00C72CED" w:rsidRDefault="009F740B">
            <w:pPr>
              <w:rPr>
                <w:sz w:val="16"/>
                <w:szCs w:val="16"/>
              </w:rPr>
            </w:pPr>
          </w:p>
        </w:tc>
        <w:tc>
          <w:tcPr>
            <w:tcW w:w="1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2C5B8" w14:textId="77777777" w:rsidR="009F740B" w:rsidRPr="00C72CED" w:rsidRDefault="009F740B">
            <w:pPr>
              <w:rPr>
                <w:sz w:val="16"/>
                <w:szCs w:val="16"/>
              </w:rPr>
            </w:pPr>
          </w:p>
        </w:tc>
        <w:tc>
          <w:tcPr>
            <w:tcW w:w="1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30812AA" w14:textId="77777777" w:rsidR="009F740B" w:rsidRPr="00C72CED" w:rsidRDefault="009F74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7C0D009" w14:textId="77777777" w:rsidR="009F740B" w:rsidRPr="00C72CED" w:rsidRDefault="009F740B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Стр.</w:t>
            </w:r>
            <w:proofErr w:type="gramStart"/>
            <w:r w:rsidRPr="00C72CED">
              <w:rPr>
                <w:sz w:val="16"/>
                <w:szCs w:val="16"/>
              </w:rPr>
              <w:t>040,п</w:t>
            </w:r>
            <w:proofErr w:type="gramEnd"/>
            <w:r w:rsidRPr="00C72CED">
              <w:rPr>
                <w:sz w:val="16"/>
                <w:szCs w:val="16"/>
              </w:rPr>
              <w:t>1</w:t>
            </w:r>
            <w:r w:rsidRPr="00C72CED">
              <w:rPr>
                <w:sz w:val="16"/>
                <w:szCs w:val="16"/>
              </w:rPr>
              <w:br/>
              <w:t>Доплата</w:t>
            </w:r>
            <w:r w:rsidRPr="00C72CED">
              <w:rPr>
                <w:sz w:val="16"/>
                <w:szCs w:val="16"/>
              </w:rPr>
              <w:br/>
              <w:t>(</w:t>
            </w:r>
            <w:proofErr w:type="spellStart"/>
            <w:r w:rsidRPr="00C72CED">
              <w:rPr>
                <w:sz w:val="16"/>
                <w:szCs w:val="16"/>
              </w:rPr>
              <w:t>да,нет</w:t>
            </w:r>
            <w:proofErr w:type="spellEnd"/>
            <w:r w:rsidRPr="00C72CED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AF9BFAA" w14:textId="77777777" w:rsidR="009F740B" w:rsidRPr="00C72CED" w:rsidRDefault="009F740B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Стр.040,п2</w:t>
            </w:r>
            <w:r w:rsidRPr="00C72CED">
              <w:rPr>
                <w:sz w:val="16"/>
                <w:szCs w:val="16"/>
              </w:rPr>
              <w:br/>
            </w:r>
            <w:proofErr w:type="spellStart"/>
            <w:r w:rsidRPr="00C72CED">
              <w:rPr>
                <w:sz w:val="16"/>
                <w:szCs w:val="16"/>
              </w:rPr>
              <w:t>Доп.отпуск</w:t>
            </w:r>
            <w:proofErr w:type="spellEnd"/>
            <w:r w:rsidRPr="00C72CED">
              <w:rPr>
                <w:sz w:val="16"/>
                <w:szCs w:val="16"/>
              </w:rPr>
              <w:br/>
              <w:t>(</w:t>
            </w:r>
            <w:proofErr w:type="spellStart"/>
            <w:proofErr w:type="gramStart"/>
            <w:r w:rsidRPr="00C72CED">
              <w:rPr>
                <w:sz w:val="16"/>
                <w:szCs w:val="16"/>
              </w:rPr>
              <w:t>да,нет</w:t>
            </w:r>
            <w:proofErr w:type="spellEnd"/>
            <w:proofErr w:type="gramEnd"/>
            <w:r w:rsidRPr="00C72CED">
              <w:rPr>
                <w:sz w:val="16"/>
                <w:szCs w:val="16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A3AA0CA" w14:textId="77777777" w:rsidR="009F740B" w:rsidRPr="00C72CED" w:rsidRDefault="009F740B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Стр.040,п3</w:t>
            </w:r>
            <w:r w:rsidRPr="00C72CED">
              <w:rPr>
                <w:sz w:val="16"/>
                <w:szCs w:val="16"/>
              </w:rPr>
              <w:br/>
            </w:r>
            <w:proofErr w:type="spellStart"/>
            <w:r w:rsidRPr="00C72CED">
              <w:rPr>
                <w:sz w:val="16"/>
                <w:szCs w:val="16"/>
              </w:rPr>
              <w:t>Сокр.нед</w:t>
            </w:r>
            <w:proofErr w:type="spellEnd"/>
            <w:r w:rsidRPr="00C72CED">
              <w:rPr>
                <w:sz w:val="16"/>
                <w:szCs w:val="16"/>
              </w:rPr>
              <w:t>.</w:t>
            </w:r>
            <w:r w:rsidRPr="00C72CED">
              <w:rPr>
                <w:sz w:val="16"/>
                <w:szCs w:val="16"/>
              </w:rPr>
              <w:br/>
              <w:t>(</w:t>
            </w:r>
            <w:proofErr w:type="spellStart"/>
            <w:proofErr w:type="gramStart"/>
            <w:r w:rsidRPr="00C72CED">
              <w:rPr>
                <w:sz w:val="16"/>
                <w:szCs w:val="16"/>
              </w:rPr>
              <w:t>да,нет</w:t>
            </w:r>
            <w:proofErr w:type="spellEnd"/>
            <w:proofErr w:type="gramEnd"/>
            <w:r w:rsidRPr="00C72CED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63762E3" w14:textId="77777777" w:rsidR="009F740B" w:rsidRPr="00C72CED" w:rsidRDefault="009F740B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Стр.</w:t>
            </w:r>
            <w:proofErr w:type="gramStart"/>
            <w:r w:rsidRPr="00C72CED">
              <w:rPr>
                <w:sz w:val="16"/>
                <w:szCs w:val="16"/>
              </w:rPr>
              <w:t>040,п</w:t>
            </w:r>
            <w:proofErr w:type="gramEnd"/>
            <w:r w:rsidRPr="00C72CED">
              <w:rPr>
                <w:sz w:val="16"/>
                <w:szCs w:val="16"/>
              </w:rPr>
              <w:t>4</w:t>
            </w:r>
            <w:r w:rsidRPr="00C72CED">
              <w:rPr>
                <w:sz w:val="16"/>
                <w:szCs w:val="16"/>
              </w:rPr>
              <w:br/>
              <w:t>Молоко</w:t>
            </w:r>
            <w:r w:rsidRPr="00C72CED">
              <w:rPr>
                <w:sz w:val="16"/>
                <w:szCs w:val="16"/>
              </w:rPr>
              <w:br/>
              <w:t>(</w:t>
            </w:r>
            <w:proofErr w:type="spellStart"/>
            <w:r w:rsidRPr="00C72CED">
              <w:rPr>
                <w:sz w:val="16"/>
                <w:szCs w:val="16"/>
              </w:rPr>
              <w:t>да,нет</w:t>
            </w:r>
            <w:proofErr w:type="spellEnd"/>
            <w:r w:rsidRPr="00C72CED">
              <w:rPr>
                <w:sz w:val="16"/>
                <w:szCs w:val="16"/>
              </w:rPr>
              <w:t>) пункт Приказа Минтруда России от 12.05.2022 N 291н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5D981E6" w14:textId="77777777" w:rsidR="009F740B" w:rsidRPr="00C72CED" w:rsidRDefault="009F740B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Стр.</w:t>
            </w:r>
            <w:proofErr w:type="gramStart"/>
            <w:r w:rsidRPr="00C72CED">
              <w:rPr>
                <w:sz w:val="16"/>
                <w:szCs w:val="16"/>
              </w:rPr>
              <w:t>040,п</w:t>
            </w:r>
            <w:proofErr w:type="gramEnd"/>
            <w:r w:rsidRPr="00C72CED">
              <w:rPr>
                <w:sz w:val="16"/>
                <w:szCs w:val="16"/>
              </w:rPr>
              <w:t>5</w:t>
            </w:r>
            <w:r w:rsidRPr="00C72CED">
              <w:rPr>
                <w:sz w:val="16"/>
                <w:szCs w:val="16"/>
              </w:rPr>
              <w:br/>
              <w:t>Досрочное назначение пенсии</w:t>
            </w:r>
            <w:r w:rsidRPr="00C72CED">
              <w:rPr>
                <w:sz w:val="16"/>
                <w:szCs w:val="16"/>
              </w:rPr>
              <w:br/>
              <w:t>(</w:t>
            </w:r>
            <w:proofErr w:type="spellStart"/>
            <w:r w:rsidRPr="00C72CED">
              <w:rPr>
                <w:sz w:val="16"/>
                <w:szCs w:val="16"/>
              </w:rPr>
              <w:t>да,нет</w:t>
            </w:r>
            <w:proofErr w:type="spellEnd"/>
            <w:r w:rsidRPr="00C72CED">
              <w:rPr>
                <w:sz w:val="16"/>
                <w:szCs w:val="16"/>
              </w:rPr>
              <w:t>)</w:t>
            </w: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90975" w14:textId="77777777" w:rsidR="009F740B" w:rsidRPr="00C72CED" w:rsidRDefault="009F740B">
            <w:pPr>
              <w:rPr>
                <w:sz w:val="16"/>
                <w:szCs w:val="16"/>
              </w:rPr>
            </w:pPr>
          </w:p>
        </w:tc>
      </w:tr>
      <w:tr w:rsidR="009F740B" w:rsidRPr="00C72CED" w14:paraId="114F0ECA" w14:textId="77777777" w:rsidTr="00486E64">
        <w:tblPrEx>
          <w:jc w:val="left"/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577" w:type="dxa"/>
            <w:vAlign w:val="center"/>
          </w:tcPr>
          <w:p w14:paraId="4FDB9F14" w14:textId="77777777" w:rsidR="009F740B" w:rsidRPr="00C72CED" w:rsidRDefault="00242E14" w:rsidP="00A60C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</w:tcPr>
          <w:p w14:paraId="3772979C" w14:textId="77777777" w:rsidR="009F740B" w:rsidRPr="00FF0937" w:rsidRDefault="009F740B" w:rsidP="00A60C01">
            <w:pPr>
              <w:jc w:val="center"/>
              <w:rPr>
                <w:sz w:val="16"/>
                <w:szCs w:val="16"/>
                <w:highlight w:val="yellow"/>
              </w:rPr>
            </w:pPr>
            <w:r w:rsidRPr="00FF0937">
              <w:rPr>
                <w:sz w:val="16"/>
                <w:szCs w:val="16"/>
                <w:highlight w:val="yellow"/>
              </w:rPr>
              <w:t>Директор</w:t>
            </w:r>
          </w:p>
        </w:tc>
        <w:tc>
          <w:tcPr>
            <w:tcW w:w="1134" w:type="dxa"/>
            <w:vAlign w:val="center"/>
          </w:tcPr>
          <w:p w14:paraId="422F113D" w14:textId="77777777" w:rsidR="009F740B" w:rsidRPr="001F0BDE" w:rsidRDefault="001F0BDE" w:rsidP="009819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Кутушева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Гульсина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Кунакбаевна</w:t>
            </w:r>
            <w:proofErr w:type="spellEnd"/>
          </w:p>
        </w:tc>
        <w:tc>
          <w:tcPr>
            <w:tcW w:w="850" w:type="dxa"/>
            <w:vAlign w:val="center"/>
          </w:tcPr>
          <w:p w14:paraId="22B53BA3" w14:textId="77777777" w:rsidR="009F740B" w:rsidRPr="00C72CED" w:rsidRDefault="007D192C" w:rsidP="00A60C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045-459-951 89</w:t>
            </w:r>
          </w:p>
        </w:tc>
        <w:tc>
          <w:tcPr>
            <w:tcW w:w="851" w:type="dxa"/>
            <w:vAlign w:val="center"/>
          </w:tcPr>
          <w:p w14:paraId="1DBD93F7" w14:textId="77777777" w:rsidR="009F740B" w:rsidRPr="00C72CED" w:rsidRDefault="009F740B" w:rsidP="00A60C01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1085" w:type="dxa"/>
            <w:vAlign w:val="center"/>
          </w:tcPr>
          <w:p w14:paraId="0CE2239B" w14:textId="77777777" w:rsidR="009F740B" w:rsidRPr="00C72CED" w:rsidRDefault="005D4C7A" w:rsidP="001F0B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персональный компьютер</w:t>
            </w:r>
            <w:proofErr w:type="gramStart"/>
            <w:r w:rsidR="007D192C">
              <w:rPr>
                <w:sz w:val="16"/>
                <w:szCs w:val="16"/>
                <w:lang w:val="en-US"/>
              </w:rPr>
              <w:t xml:space="preserve">HP </w:t>
            </w:r>
            <w:r>
              <w:rPr>
                <w:sz w:val="16"/>
                <w:szCs w:val="16"/>
              </w:rPr>
              <w:t xml:space="preserve"> </w:t>
            </w:r>
            <w:r w:rsidR="001F0BDE">
              <w:rPr>
                <w:sz w:val="16"/>
                <w:szCs w:val="16"/>
                <w:lang w:val="en-US"/>
              </w:rPr>
              <w:t>ProBook</w:t>
            </w:r>
            <w:proofErr w:type="gramEnd"/>
            <w:r w:rsidR="001F0BDE">
              <w:rPr>
                <w:sz w:val="16"/>
                <w:szCs w:val="16"/>
                <w:lang w:val="en-US"/>
              </w:rPr>
              <w:t xml:space="preserve"> 4545s</w:t>
            </w:r>
          </w:p>
        </w:tc>
        <w:tc>
          <w:tcPr>
            <w:tcW w:w="1466" w:type="dxa"/>
            <w:vAlign w:val="center"/>
          </w:tcPr>
          <w:p w14:paraId="5A7C9F9D" w14:textId="77777777" w:rsidR="009F740B" w:rsidRPr="00C72CED" w:rsidRDefault="009F740B" w:rsidP="00A60C01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 xml:space="preserve">Бумага </w:t>
            </w:r>
          </w:p>
        </w:tc>
        <w:tc>
          <w:tcPr>
            <w:tcW w:w="1227" w:type="dxa"/>
            <w:vAlign w:val="center"/>
          </w:tcPr>
          <w:p w14:paraId="7A042D9D" w14:textId="77777777" w:rsidR="009F740B" w:rsidRPr="00C72CED" w:rsidRDefault="009F740B" w:rsidP="00A60C01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0D56C93D" w14:textId="77777777" w:rsidR="009F740B" w:rsidRPr="00C72CED" w:rsidRDefault="009F740B" w:rsidP="00A60C01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5572DD89" w14:textId="77777777" w:rsidR="009F740B" w:rsidRPr="00C72CED" w:rsidRDefault="009F740B" w:rsidP="00A60C01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3" w:type="dxa"/>
            <w:vAlign w:val="center"/>
          </w:tcPr>
          <w:p w14:paraId="32A9A956" w14:textId="77777777" w:rsidR="009F740B" w:rsidRPr="00C72CED" w:rsidRDefault="009F740B" w:rsidP="00A60C01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31D2168B" w14:textId="77777777" w:rsidR="009F740B" w:rsidRPr="00C72CED" w:rsidRDefault="009F740B" w:rsidP="00A60C01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63B7A537" w14:textId="77777777" w:rsidR="009F740B" w:rsidRPr="00C72CED" w:rsidRDefault="009F740B" w:rsidP="00A60C01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1183" w:type="dxa"/>
            <w:vAlign w:val="center"/>
          </w:tcPr>
          <w:p w14:paraId="174A1D34" w14:textId="77777777" w:rsidR="009F740B" w:rsidRPr="00C72CED" w:rsidRDefault="009F740B" w:rsidP="00A60C01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да</w:t>
            </w:r>
          </w:p>
        </w:tc>
      </w:tr>
      <w:tr w:rsidR="00BF0E2B" w:rsidRPr="00C72CED" w14:paraId="6D36C5C8" w14:textId="77777777" w:rsidTr="00486E64">
        <w:tblPrEx>
          <w:jc w:val="left"/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577" w:type="dxa"/>
            <w:vAlign w:val="center"/>
          </w:tcPr>
          <w:p w14:paraId="20F70605" w14:textId="77777777" w:rsidR="00BF0E2B" w:rsidRPr="00C72CED" w:rsidRDefault="00BF0E2B" w:rsidP="00A60C01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3FAEAEDB" w14:textId="77777777" w:rsidR="00BF0E2B" w:rsidRPr="00FF0937" w:rsidRDefault="00BF0E2B" w:rsidP="00A60C01">
            <w:pPr>
              <w:jc w:val="center"/>
              <w:rPr>
                <w:sz w:val="16"/>
                <w:szCs w:val="16"/>
                <w:highlight w:val="yellow"/>
              </w:rPr>
            </w:pPr>
            <w:r w:rsidRPr="00FF0937">
              <w:rPr>
                <w:sz w:val="16"/>
                <w:szCs w:val="16"/>
                <w:highlight w:val="yellow"/>
              </w:rPr>
              <w:t>Заместитель директора по УВР</w:t>
            </w:r>
            <w:r w:rsidR="00C02531" w:rsidRPr="00FF0937">
              <w:rPr>
                <w:sz w:val="16"/>
                <w:szCs w:val="16"/>
                <w:highlight w:val="yellow"/>
              </w:rPr>
              <w:t xml:space="preserve"> </w:t>
            </w:r>
            <w:proofErr w:type="gramStart"/>
            <w:r w:rsidR="00C02531" w:rsidRPr="00FF0937">
              <w:rPr>
                <w:sz w:val="16"/>
                <w:szCs w:val="16"/>
                <w:highlight w:val="yellow"/>
              </w:rPr>
              <w:t>( 0</w:t>
            </w:r>
            <w:proofErr w:type="gramEnd"/>
            <w:r w:rsidR="00C02531" w:rsidRPr="00FF0937">
              <w:rPr>
                <w:sz w:val="16"/>
                <w:szCs w:val="16"/>
                <w:highlight w:val="yellow"/>
              </w:rPr>
              <w:t xml:space="preserve">,50 </w:t>
            </w:r>
            <w:proofErr w:type="spellStart"/>
            <w:r w:rsidR="00C02531" w:rsidRPr="00FF0937">
              <w:rPr>
                <w:sz w:val="16"/>
                <w:szCs w:val="16"/>
                <w:highlight w:val="yellow"/>
              </w:rPr>
              <w:t>ст</w:t>
            </w:r>
            <w:proofErr w:type="spellEnd"/>
            <w:r w:rsidR="00C02531" w:rsidRPr="00FF0937">
              <w:rPr>
                <w:sz w:val="16"/>
                <w:szCs w:val="16"/>
                <w:highlight w:val="yellow"/>
              </w:rPr>
              <w:t>)</w:t>
            </w:r>
          </w:p>
        </w:tc>
        <w:tc>
          <w:tcPr>
            <w:tcW w:w="1134" w:type="dxa"/>
            <w:vAlign w:val="center"/>
          </w:tcPr>
          <w:p w14:paraId="2B76D483" w14:textId="77777777" w:rsidR="00BF0E2B" w:rsidRPr="001F0BDE" w:rsidRDefault="00BF0E2B" w:rsidP="00A60C01">
            <w:pPr>
              <w:jc w:val="center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</w:rPr>
              <w:t>Бурангулова</w:t>
            </w:r>
            <w:proofErr w:type="spellEnd"/>
            <w:r>
              <w:rPr>
                <w:sz w:val="16"/>
                <w:szCs w:val="16"/>
              </w:rPr>
              <w:t xml:space="preserve"> Альфия </w:t>
            </w:r>
            <w:proofErr w:type="spellStart"/>
            <w:r>
              <w:rPr>
                <w:sz w:val="16"/>
                <w:szCs w:val="16"/>
              </w:rPr>
              <w:t>Галлямовна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08C36DF9" w14:textId="77777777" w:rsidR="00BF0E2B" w:rsidRPr="00C72CED" w:rsidRDefault="00BF0E2B" w:rsidP="00F35B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011-957-273 44</w:t>
            </w:r>
          </w:p>
        </w:tc>
        <w:tc>
          <w:tcPr>
            <w:tcW w:w="851" w:type="dxa"/>
            <w:vAlign w:val="center"/>
          </w:tcPr>
          <w:p w14:paraId="4C5EAEC4" w14:textId="77777777" w:rsidR="00BF0E2B" w:rsidRPr="00C72CED" w:rsidRDefault="00BF0E2B" w:rsidP="00A60C01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1085" w:type="dxa"/>
            <w:vAlign w:val="center"/>
          </w:tcPr>
          <w:p w14:paraId="67636FB7" w14:textId="77777777" w:rsidR="00BF0E2B" w:rsidRPr="007D192C" w:rsidRDefault="00BF0E2B" w:rsidP="001F0BD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персональный компьютер</w:t>
            </w:r>
            <w:proofErr w:type="gramStart"/>
            <w:r>
              <w:rPr>
                <w:sz w:val="16"/>
                <w:szCs w:val="16"/>
                <w:lang w:val="en-US"/>
              </w:rPr>
              <w:t xml:space="preserve">HP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ProBook</w:t>
            </w:r>
            <w:proofErr w:type="gramEnd"/>
            <w:r>
              <w:rPr>
                <w:sz w:val="16"/>
                <w:szCs w:val="16"/>
                <w:lang w:val="en-US"/>
              </w:rPr>
              <w:t xml:space="preserve"> 4545s</w:t>
            </w:r>
          </w:p>
        </w:tc>
        <w:tc>
          <w:tcPr>
            <w:tcW w:w="1466" w:type="dxa"/>
            <w:vAlign w:val="center"/>
          </w:tcPr>
          <w:p w14:paraId="6CC1A980" w14:textId="77777777" w:rsidR="00BF0E2B" w:rsidRPr="00C72CED" w:rsidRDefault="00BF0E2B" w:rsidP="00A60C01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Бумага</w:t>
            </w:r>
          </w:p>
        </w:tc>
        <w:tc>
          <w:tcPr>
            <w:tcW w:w="1227" w:type="dxa"/>
            <w:vAlign w:val="center"/>
          </w:tcPr>
          <w:p w14:paraId="5C909486" w14:textId="77777777" w:rsidR="00BF0E2B" w:rsidRPr="00C72CED" w:rsidRDefault="00BF0E2B" w:rsidP="00A60C01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319ED0CA" w14:textId="77777777" w:rsidR="00BF0E2B" w:rsidRPr="00C72CED" w:rsidRDefault="00BF0E2B" w:rsidP="00A60C01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34BCB5BE" w14:textId="77777777" w:rsidR="00BF0E2B" w:rsidRPr="00C72CED" w:rsidRDefault="00BF0E2B" w:rsidP="00A60C01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3" w:type="dxa"/>
            <w:vAlign w:val="center"/>
          </w:tcPr>
          <w:p w14:paraId="46950421" w14:textId="77777777" w:rsidR="00BF0E2B" w:rsidRPr="00C72CED" w:rsidRDefault="00BF0E2B" w:rsidP="00A60C01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5DCC321D" w14:textId="77777777" w:rsidR="00BF0E2B" w:rsidRPr="00C72CED" w:rsidRDefault="00BF0E2B" w:rsidP="00A60C01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7DAB715A" w14:textId="77777777" w:rsidR="00BF0E2B" w:rsidRPr="00C72CED" w:rsidRDefault="00BF0E2B" w:rsidP="00A60C01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1183" w:type="dxa"/>
            <w:vAlign w:val="center"/>
          </w:tcPr>
          <w:p w14:paraId="35287C56" w14:textId="77777777" w:rsidR="00BF0E2B" w:rsidRPr="00C72CED" w:rsidRDefault="00BF0E2B" w:rsidP="00A60C01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да</w:t>
            </w:r>
          </w:p>
        </w:tc>
      </w:tr>
      <w:tr w:rsidR="00BF0E2B" w:rsidRPr="00C72CED" w14:paraId="76783510" w14:textId="77777777" w:rsidTr="00486E64">
        <w:tblPrEx>
          <w:jc w:val="left"/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577" w:type="dxa"/>
            <w:vAlign w:val="center"/>
          </w:tcPr>
          <w:p w14:paraId="694E81FD" w14:textId="77777777" w:rsidR="00BF0E2B" w:rsidRPr="008801DC" w:rsidRDefault="00572A0C" w:rsidP="00572A0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8801DC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6" w:type="dxa"/>
            <w:vAlign w:val="center"/>
          </w:tcPr>
          <w:p w14:paraId="03DDBC54" w14:textId="77777777" w:rsidR="00BF0E2B" w:rsidRPr="00FF0937" w:rsidRDefault="00BF0E2B" w:rsidP="00A60C01">
            <w:pPr>
              <w:jc w:val="center"/>
              <w:rPr>
                <w:sz w:val="16"/>
                <w:szCs w:val="16"/>
                <w:highlight w:val="yellow"/>
              </w:rPr>
            </w:pPr>
            <w:r w:rsidRPr="00FF0937">
              <w:rPr>
                <w:sz w:val="16"/>
                <w:szCs w:val="16"/>
                <w:highlight w:val="yellow"/>
              </w:rPr>
              <w:t>Заместитель директора АХЧ</w:t>
            </w:r>
          </w:p>
        </w:tc>
        <w:tc>
          <w:tcPr>
            <w:tcW w:w="1134" w:type="dxa"/>
            <w:vAlign w:val="center"/>
          </w:tcPr>
          <w:p w14:paraId="6C8E87D4" w14:textId="77777777" w:rsidR="00BF0E2B" w:rsidRPr="00C72CED" w:rsidRDefault="00BF0E2B" w:rsidP="00A60C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Тансыккужина</w:t>
            </w:r>
            <w:proofErr w:type="spellEnd"/>
            <w:r>
              <w:rPr>
                <w:sz w:val="16"/>
                <w:szCs w:val="16"/>
              </w:rPr>
              <w:t xml:space="preserve"> Гульнара </w:t>
            </w:r>
            <w:proofErr w:type="spellStart"/>
            <w:r>
              <w:rPr>
                <w:sz w:val="16"/>
                <w:szCs w:val="16"/>
              </w:rPr>
              <w:t>Ильгизовна</w:t>
            </w:r>
            <w:proofErr w:type="spellEnd"/>
          </w:p>
        </w:tc>
        <w:tc>
          <w:tcPr>
            <w:tcW w:w="850" w:type="dxa"/>
            <w:vAlign w:val="center"/>
          </w:tcPr>
          <w:p w14:paraId="32FDBB64" w14:textId="77777777" w:rsidR="00BF0E2B" w:rsidRPr="00C72CED" w:rsidRDefault="00BF0E2B" w:rsidP="00A60C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145-759-053 91</w:t>
            </w:r>
          </w:p>
        </w:tc>
        <w:tc>
          <w:tcPr>
            <w:tcW w:w="851" w:type="dxa"/>
            <w:vAlign w:val="center"/>
          </w:tcPr>
          <w:p w14:paraId="4B0AAA0B" w14:textId="77777777" w:rsidR="00BF0E2B" w:rsidRPr="00C72CED" w:rsidRDefault="00BF0E2B" w:rsidP="00A60C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да</w:t>
            </w:r>
          </w:p>
        </w:tc>
        <w:tc>
          <w:tcPr>
            <w:tcW w:w="1085" w:type="dxa"/>
            <w:vAlign w:val="center"/>
          </w:tcPr>
          <w:p w14:paraId="732A431B" w14:textId="309059B2" w:rsidR="00BF0E2B" w:rsidRPr="001F0BDE" w:rsidRDefault="00D33CBA" w:rsidP="001F0B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персональный компьютер</w:t>
            </w:r>
            <w:proofErr w:type="gramStart"/>
            <w:r>
              <w:rPr>
                <w:sz w:val="16"/>
                <w:szCs w:val="16"/>
                <w:lang w:val="en-US"/>
              </w:rPr>
              <w:t xml:space="preserve">HP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ProBook</w:t>
            </w:r>
            <w:proofErr w:type="gramEnd"/>
            <w:r>
              <w:rPr>
                <w:sz w:val="16"/>
                <w:szCs w:val="16"/>
                <w:lang w:val="en-US"/>
              </w:rPr>
              <w:t xml:space="preserve"> 4545s</w:t>
            </w:r>
          </w:p>
        </w:tc>
        <w:tc>
          <w:tcPr>
            <w:tcW w:w="1466" w:type="dxa"/>
            <w:tcBorders>
              <w:bottom w:val="single" w:sz="4" w:space="0" w:color="auto"/>
            </w:tcBorders>
            <w:vAlign w:val="center"/>
          </w:tcPr>
          <w:p w14:paraId="375D5E37" w14:textId="77777777" w:rsidR="00BF0E2B" w:rsidRPr="00C72CED" w:rsidRDefault="00BF0E2B" w:rsidP="00A60C01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Бумага</w:t>
            </w:r>
          </w:p>
        </w:tc>
        <w:tc>
          <w:tcPr>
            <w:tcW w:w="1227" w:type="dxa"/>
            <w:vAlign w:val="center"/>
          </w:tcPr>
          <w:p w14:paraId="13F4441E" w14:textId="77777777" w:rsidR="00BF0E2B" w:rsidRPr="00C72CED" w:rsidRDefault="00BF0E2B" w:rsidP="00A60C01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1CE5E81A" w14:textId="77777777" w:rsidR="00BF0E2B" w:rsidRPr="00C72CED" w:rsidRDefault="00BF0E2B" w:rsidP="00A60C01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3B05DF93" w14:textId="77777777" w:rsidR="00BF0E2B" w:rsidRPr="00C72CED" w:rsidRDefault="00BF0E2B" w:rsidP="00A60C01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3" w:type="dxa"/>
            <w:vAlign w:val="center"/>
          </w:tcPr>
          <w:p w14:paraId="6B5ED1BB" w14:textId="77777777" w:rsidR="00BF0E2B" w:rsidRPr="00C72CED" w:rsidRDefault="00BF0E2B" w:rsidP="00A60C01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2FA0F024" w14:textId="77777777" w:rsidR="00BF0E2B" w:rsidRPr="00C72CED" w:rsidRDefault="00BF0E2B" w:rsidP="00A60C01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4C295CA2" w14:textId="77777777" w:rsidR="00BF0E2B" w:rsidRPr="00C72CED" w:rsidRDefault="00BF0E2B" w:rsidP="00A60C01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1183" w:type="dxa"/>
            <w:vAlign w:val="center"/>
          </w:tcPr>
          <w:p w14:paraId="69D39E99" w14:textId="77777777" w:rsidR="00BF0E2B" w:rsidRPr="00C72CED" w:rsidRDefault="00BF0E2B" w:rsidP="00A60C01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да</w:t>
            </w:r>
          </w:p>
        </w:tc>
      </w:tr>
      <w:tr w:rsidR="00486E64" w:rsidRPr="00C72CED" w14:paraId="0EF03A3F" w14:textId="77777777" w:rsidTr="00486E64">
        <w:tblPrEx>
          <w:jc w:val="left"/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577" w:type="dxa"/>
            <w:vAlign w:val="center"/>
          </w:tcPr>
          <w:p w14:paraId="7C988CB6" w14:textId="77777777" w:rsidR="00486E64" w:rsidRDefault="00486E64" w:rsidP="00486E6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276" w:type="dxa"/>
            <w:vAlign w:val="center"/>
          </w:tcPr>
          <w:p w14:paraId="035B2386" w14:textId="77777777" w:rsidR="00486E64" w:rsidRPr="00FF0937" w:rsidRDefault="00486E64" w:rsidP="00486E64">
            <w:pPr>
              <w:jc w:val="center"/>
              <w:rPr>
                <w:sz w:val="16"/>
                <w:szCs w:val="16"/>
                <w:highlight w:val="yellow"/>
              </w:rPr>
            </w:pPr>
            <w:r w:rsidRPr="00FF0937">
              <w:rPr>
                <w:sz w:val="16"/>
                <w:szCs w:val="16"/>
                <w:highlight w:val="yellow"/>
              </w:rPr>
              <w:t>Уборщик производственных и служебных помещений</w:t>
            </w:r>
          </w:p>
        </w:tc>
        <w:tc>
          <w:tcPr>
            <w:tcW w:w="1134" w:type="dxa"/>
            <w:vAlign w:val="center"/>
          </w:tcPr>
          <w:p w14:paraId="5A6E7377" w14:textId="77777777" w:rsidR="00486E64" w:rsidRDefault="00486E64" w:rsidP="00486E64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Якшигильдина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Янбика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Ураловна</w:t>
            </w:r>
            <w:proofErr w:type="spellEnd"/>
          </w:p>
        </w:tc>
        <w:tc>
          <w:tcPr>
            <w:tcW w:w="850" w:type="dxa"/>
            <w:vAlign w:val="center"/>
          </w:tcPr>
          <w:p w14:paraId="5A508760" w14:textId="77777777" w:rsidR="00486E64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011-630-349 92</w:t>
            </w:r>
          </w:p>
        </w:tc>
        <w:tc>
          <w:tcPr>
            <w:tcW w:w="851" w:type="dxa"/>
            <w:vAlign w:val="center"/>
          </w:tcPr>
          <w:p w14:paraId="5E666456" w14:textId="77777777" w:rsidR="00486E64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085" w:type="dxa"/>
            <w:tcBorders>
              <w:bottom w:val="single" w:sz="4" w:space="0" w:color="auto"/>
            </w:tcBorders>
            <w:vAlign w:val="center"/>
          </w:tcPr>
          <w:p w14:paraId="192417C1" w14:textId="6C7D72E9" w:rsidR="00486E64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0D4BF1">
              <w:rPr>
                <w:sz w:val="16"/>
                <w:szCs w:val="16"/>
              </w:rPr>
              <w:t>Шв</w:t>
            </w:r>
            <w:r>
              <w:rPr>
                <w:sz w:val="16"/>
                <w:szCs w:val="16"/>
              </w:rPr>
              <w:t>аб</w:t>
            </w:r>
            <w:r w:rsidRPr="000D4BF1">
              <w:rPr>
                <w:sz w:val="16"/>
                <w:szCs w:val="16"/>
              </w:rPr>
              <w:t>ра,ведро</w:t>
            </w:r>
            <w:proofErr w:type="gramEnd"/>
            <w:r w:rsidRPr="000D4BF1">
              <w:rPr>
                <w:sz w:val="16"/>
                <w:szCs w:val="16"/>
              </w:rPr>
              <w:t>,тряпки</w:t>
            </w:r>
            <w:proofErr w:type="spellEnd"/>
            <w:r w:rsidRPr="000D4BF1">
              <w:rPr>
                <w:sz w:val="16"/>
                <w:szCs w:val="16"/>
              </w:rPr>
              <w:t xml:space="preserve"> для пола, </w:t>
            </w:r>
          </w:p>
        </w:tc>
        <w:tc>
          <w:tcPr>
            <w:tcW w:w="1466" w:type="dxa"/>
            <w:tcBorders>
              <w:bottom w:val="single" w:sz="4" w:space="0" w:color="auto"/>
            </w:tcBorders>
            <w:vAlign w:val="center"/>
          </w:tcPr>
          <w:p w14:paraId="18AFF8CB" w14:textId="69048C8A" w:rsidR="00486E64" w:rsidRPr="00C72CED" w:rsidRDefault="00486E64" w:rsidP="00486E6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Порошок, </w:t>
            </w:r>
            <w:r w:rsidRPr="000D4BF1">
              <w:rPr>
                <w:sz w:val="16"/>
                <w:szCs w:val="16"/>
              </w:rPr>
              <w:t>жидкое мыло</w:t>
            </w:r>
          </w:p>
        </w:tc>
        <w:tc>
          <w:tcPr>
            <w:tcW w:w="1227" w:type="dxa"/>
            <w:vAlign w:val="center"/>
          </w:tcPr>
          <w:p w14:paraId="31E847A2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</w:t>
            </w:r>
          </w:p>
        </w:tc>
        <w:tc>
          <w:tcPr>
            <w:tcW w:w="992" w:type="dxa"/>
            <w:vAlign w:val="center"/>
          </w:tcPr>
          <w:p w14:paraId="3710DB0F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1CB093AF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3" w:type="dxa"/>
            <w:vAlign w:val="center"/>
          </w:tcPr>
          <w:p w14:paraId="3D1E741F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5459910B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0B1E2D4A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83" w:type="dxa"/>
            <w:vAlign w:val="center"/>
          </w:tcPr>
          <w:p w14:paraId="1FBC1EA4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</w:tr>
      <w:tr w:rsidR="00486E64" w:rsidRPr="00C72CED" w14:paraId="1C6FA0BD" w14:textId="77777777" w:rsidTr="00486E64">
        <w:tblPrEx>
          <w:jc w:val="left"/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577" w:type="dxa"/>
            <w:vAlign w:val="center"/>
          </w:tcPr>
          <w:p w14:paraId="30F72CFF" w14:textId="77777777" w:rsidR="00486E64" w:rsidRPr="008801DC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vAlign w:val="center"/>
          </w:tcPr>
          <w:p w14:paraId="15860FA0" w14:textId="77777777" w:rsidR="00486E64" w:rsidRPr="00FF0937" w:rsidRDefault="00486E64" w:rsidP="00486E64">
            <w:pPr>
              <w:jc w:val="center"/>
              <w:rPr>
                <w:sz w:val="16"/>
                <w:szCs w:val="16"/>
                <w:highlight w:val="yellow"/>
              </w:rPr>
            </w:pPr>
            <w:r w:rsidRPr="00FF0937">
              <w:rPr>
                <w:sz w:val="16"/>
                <w:szCs w:val="16"/>
                <w:highlight w:val="yellow"/>
              </w:rPr>
              <w:t>Уборщик производственных и служебных помещений</w:t>
            </w:r>
          </w:p>
          <w:p w14:paraId="5312308F" w14:textId="77777777" w:rsidR="00486E64" w:rsidRPr="00FF0937" w:rsidRDefault="00486E64" w:rsidP="00486E64">
            <w:pPr>
              <w:jc w:val="center"/>
              <w:rPr>
                <w:sz w:val="16"/>
                <w:szCs w:val="16"/>
                <w:highlight w:val="yellow"/>
              </w:rPr>
            </w:pPr>
            <w:r w:rsidRPr="00FF0937">
              <w:rPr>
                <w:sz w:val="16"/>
                <w:szCs w:val="16"/>
                <w:highlight w:val="yellow"/>
              </w:rPr>
              <w:t xml:space="preserve"> </w:t>
            </w:r>
            <w:proofErr w:type="gramStart"/>
            <w:r w:rsidRPr="00FF0937">
              <w:rPr>
                <w:sz w:val="16"/>
                <w:szCs w:val="16"/>
                <w:highlight w:val="yellow"/>
              </w:rPr>
              <w:t>( 0</w:t>
            </w:r>
            <w:proofErr w:type="gramEnd"/>
            <w:r w:rsidRPr="00FF0937">
              <w:rPr>
                <w:sz w:val="16"/>
                <w:szCs w:val="16"/>
                <w:highlight w:val="yellow"/>
              </w:rPr>
              <w:t xml:space="preserve">,75 </w:t>
            </w:r>
            <w:proofErr w:type="spellStart"/>
            <w:r w:rsidRPr="00FF0937">
              <w:rPr>
                <w:sz w:val="16"/>
                <w:szCs w:val="16"/>
                <w:highlight w:val="yellow"/>
              </w:rPr>
              <w:t>ст</w:t>
            </w:r>
            <w:proofErr w:type="spellEnd"/>
            <w:r w:rsidRPr="00FF0937">
              <w:rPr>
                <w:sz w:val="16"/>
                <w:szCs w:val="16"/>
                <w:highlight w:val="yellow"/>
              </w:rPr>
              <w:t>)</w:t>
            </w:r>
          </w:p>
        </w:tc>
        <w:tc>
          <w:tcPr>
            <w:tcW w:w="1134" w:type="dxa"/>
            <w:vAlign w:val="center"/>
          </w:tcPr>
          <w:p w14:paraId="7BDDCA11" w14:textId="77777777" w:rsidR="00486E64" w:rsidRDefault="00486E64" w:rsidP="00486E64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Кунакбаева</w:t>
            </w:r>
            <w:proofErr w:type="spellEnd"/>
            <w:r>
              <w:rPr>
                <w:sz w:val="16"/>
                <w:szCs w:val="16"/>
              </w:rPr>
              <w:t xml:space="preserve"> Карима </w:t>
            </w:r>
            <w:proofErr w:type="spellStart"/>
            <w:r>
              <w:rPr>
                <w:sz w:val="16"/>
                <w:szCs w:val="16"/>
              </w:rPr>
              <w:t>Ишбулдовна</w:t>
            </w:r>
            <w:proofErr w:type="spellEnd"/>
          </w:p>
        </w:tc>
        <w:tc>
          <w:tcPr>
            <w:tcW w:w="850" w:type="dxa"/>
            <w:vAlign w:val="center"/>
          </w:tcPr>
          <w:p w14:paraId="069DF281" w14:textId="77777777" w:rsidR="00486E64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012-789-683 76</w:t>
            </w:r>
          </w:p>
        </w:tc>
        <w:tc>
          <w:tcPr>
            <w:tcW w:w="851" w:type="dxa"/>
            <w:vAlign w:val="center"/>
          </w:tcPr>
          <w:p w14:paraId="746CE9F2" w14:textId="77777777" w:rsidR="00486E64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085" w:type="dxa"/>
            <w:tcBorders>
              <w:top w:val="single" w:sz="4" w:space="0" w:color="auto"/>
            </w:tcBorders>
            <w:vAlign w:val="center"/>
          </w:tcPr>
          <w:p w14:paraId="1157D3C4" w14:textId="57C99C49" w:rsidR="00486E64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  <w:szCs w:val="16"/>
              </w:rPr>
              <w:t>Швабра,ведро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, тряпки для пола, </w:t>
            </w:r>
          </w:p>
        </w:tc>
        <w:tc>
          <w:tcPr>
            <w:tcW w:w="1466" w:type="dxa"/>
            <w:tcBorders>
              <w:top w:val="single" w:sz="4" w:space="0" w:color="auto"/>
            </w:tcBorders>
            <w:vAlign w:val="center"/>
          </w:tcPr>
          <w:p w14:paraId="7163BA93" w14:textId="445CB07B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Порошок, </w:t>
            </w:r>
            <w:r w:rsidRPr="000D4BF1">
              <w:rPr>
                <w:sz w:val="16"/>
                <w:szCs w:val="16"/>
              </w:rPr>
              <w:t>жидкое мыло</w:t>
            </w:r>
          </w:p>
        </w:tc>
        <w:tc>
          <w:tcPr>
            <w:tcW w:w="1227" w:type="dxa"/>
            <w:vAlign w:val="center"/>
          </w:tcPr>
          <w:p w14:paraId="19F99855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</w:t>
            </w:r>
          </w:p>
        </w:tc>
        <w:tc>
          <w:tcPr>
            <w:tcW w:w="992" w:type="dxa"/>
            <w:vAlign w:val="center"/>
          </w:tcPr>
          <w:p w14:paraId="1755C355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50334E2C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3" w:type="dxa"/>
            <w:vAlign w:val="center"/>
          </w:tcPr>
          <w:p w14:paraId="5B4AD3F6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60B2665F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370E3AD5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83" w:type="dxa"/>
            <w:vAlign w:val="center"/>
          </w:tcPr>
          <w:p w14:paraId="37F3BB92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</w:tr>
      <w:tr w:rsidR="00917151" w:rsidRPr="00C72CED" w14:paraId="2AA33001" w14:textId="77777777" w:rsidTr="00486E64">
        <w:tblPrEx>
          <w:jc w:val="left"/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577" w:type="dxa"/>
            <w:vAlign w:val="center"/>
          </w:tcPr>
          <w:p w14:paraId="01763E31" w14:textId="77777777" w:rsidR="00917151" w:rsidRPr="008801DC" w:rsidRDefault="00572A0C" w:rsidP="00572A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917151"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vAlign w:val="center"/>
          </w:tcPr>
          <w:p w14:paraId="303C94E0" w14:textId="77777777" w:rsidR="00917151" w:rsidRPr="00FF0937" w:rsidRDefault="00917151" w:rsidP="00A60C01">
            <w:pPr>
              <w:jc w:val="center"/>
              <w:rPr>
                <w:sz w:val="16"/>
                <w:szCs w:val="16"/>
                <w:highlight w:val="yellow"/>
              </w:rPr>
            </w:pPr>
            <w:r w:rsidRPr="00FF0937">
              <w:rPr>
                <w:sz w:val="16"/>
                <w:szCs w:val="16"/>
                <w:highlight w:val="yellow"/>
              </w:rPr>
              <w:t>Водитель а</w:t>
            </w:r>
            <w:r w:rsidR="00572A0C" w:rsidRPr="00FF0937">
              <w:rPr>
                <w:sz w:val="16"/>
                <w:szCs w:val="16"/>
                <w:highlight w:val="yellow"/>
              </w:rPr>
              <w:t>втобуса</w:t>
            </w:r>
          </w:p>
        </w:tc>
        <w:tc>
          <w:tcPr>
            <w:tcW w:w="1134" w:type="dxa"/>
            <w:vAlign w:val="center"/>
          </w:tcPr>
          <w:p w14:paraId="1F281C43" w14:textId="77777777" w:rsidR="00917151" w:rsidRDefault="00C53A55" w:rsidP="00A60C01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Кутушев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Рафис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Мухаметович</w:t>
            </w:r>
            <w:proofErr w:type="spellEnd"/>
          </w:p>
        </w:tc>
        <w:tc>
          <w:tcPr>
            <w:tcW w:w="850" w:type="dxa"/>
            <w:vAlign w:val="center"/>
          </w:tcPr>
          <w:p w14:paraId="60D0EEDF" w14:textId="77777777" w:rsidR="00917151" w:rsidRDefault="00C53A55" w:rsidP="00A60C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108-868-053 87</w:t>
            </w:r>
          </w:p>
        </w:tc>
        <w:tc>
          <w:tcPr>
            <w:tcW w:w="851" w:type="dxa"/>
            <w:vAlign w:val="center"/>
          </w:tcPr>
          <w:p w14:paraId="4A68CFDE" w14:textId="77777777" w:rsidR="00917151" w:rsidRDefault="00C53A55" w:rsidP="00A60C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085" w:type="dxa"/>
            <w:vAlign w:val="center"/>
          </w:tcPr>
          <w:p w14:paraId="31FB5A8E" w14:textId="77777777" w:rsidR="00917151" w:rsidRDefault="00533536" w:rsidP="001F0B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ИАЦ 1767А7</w:t>
            </w:r>
          </w:p>
          <w:p w14:paraId="12CDCA70" w14:textId="77777777" w:rsidR="00533536" w:rsidRDefault="00533536" w:rsidP="001F0B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В530НН702,2021 г</w:t>
            </w:r>
            <w:r w:rsidR="00A84BBA">
              <w:rPr>
                <w:sz w:val="16"/>
                <w:szCs w:val="16"/>
              </w:rPr>
              <w:t>.</w:t>
            </w:r>
          </w:p>
        </w:tc>
        <w:tc>
          <w:tcPr>
            <w:tcW w:w="1466" w:type="dxa"/>
            <w:vAlign w:val="center"/>
          </w:tcPr>
          <w:p w14:paraId="7BDBDDC9" w14:textId="77777777" w:rsidR="00917151" w:rsidRPr="00C72CED" w:rsidRDefault="00533536" w:rsidP="00572A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572A0C">
              <w:rPr>
                <w:sz w:val="16"/>
                <w:szCs w:val="16"/>
              </w:rPr>
              <w:t xml:space="preserve"> дизель</w:t>
            </w:r>
          </w:p>
        </w:tc>
        <w:tc>
          <w:tcPr>
            <w:tcW w:w="1227" w:type="dxa"/>
            <w:vAlign w:val="center"/>
          </w:tcPr>
          <w:p w14:paraId="3CD86394" w14:textId="77777777" w:rsidR="00917151" w:rsidRPr="00C72CED" w:rsidRDefault="00C53A55" w:rsidP="00A60C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5470EC79" w14:textId="77777777" w:rsidR="00917151" w:rsidRPr="00C72CED" w:rsidRDefault="00C53A55" w:rsidP="00A60C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0B2CB148" w14:textId="77777777" w:rsidR="00917151" w:rsidRPr="00C72CED" w:rsidRDefault="00C53A55" w:rsidP="00A60C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3" w:type="dxa"/>
            <w:vAlign w:val="center"/>
          </w:tcPr>
          <w:p w14:paraId="4C99CA08" w14:textId="77777777" w:rsidR="00917151" w:rsidRPr="00C72CED" w:rsidRDefault="00C53A55" w:rsidP="00A60C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42E87B8F" w14:textId="77777777" w:rsidR="00917151" w:rsidRPr="00C72CED" w:rsidRDefault="00C53A55" w:rsidP="00A60C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6BD8F0F1" w14:textId="77777777" w:rsidR="00917151" w:rsidRPr="00C72CED" w:rsidRDefault="00C53A55" w:rsidP="00A60C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83" w:type="dxa"/>
            <w:vAlign w:val="center"/>
          </w:tcPr>
          <w:p w14:paraId="7CA03F24" w14:textId="77777777" w:rsidR="00917151" w:rsidRPr="00C72CED" w:rsidRDefault="00C53A55" w:rsidP="00A60C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</w:tr>
      <w:tr w:rsidR="00917151" w:rsidRPr="00C72CED" w14:paraId="386F5C9D" w14:textId="77777777" w:rsidTr="00486E64">
        <w:tblPrEx>
          <w:jc w:val="left"/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577" w:type="dxa"/>
            <w:vAlign w:val="center"/>
          </w:tcPr>
          <w:p w14:paraId="51756DCE" w14:textId="77777777" w:rsidR="00917151" w:rsidRDefault="00572A0C" w:rsidP="00572A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1A2A09"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vAlign w:val="center"/>
          </w:tcPr>
          <w:p w14:paraId="210250B4" w14:textId="77777777" w:rsidR="00917151" w:rsidRPr="00FF0937" w:rsidRDefault="00917151" w:rsidP="00F35BA4">
            <w:pPr>
              <w:jc w:val="center"/>
              <w:rPr>
                <w:sz w:val="16"/>
                <w:szCs w:val="16"/>
                <w:highlight w:val="yellow"/>
              </w:rPr>
            </w:pPr>
            <w:r w:rsidRPr="00FF0937">
              <w:rPr>
                <w:sz w:val="16"/>
                <w:szCs w:val="16"/>
                <w:highlight w:val="yellow"/>
              </w:rPr>
              <w:t>Водитель ав</w:t>
            </w:r>
            <w:r w:rsidR="00572A0C" w:rsidRPr="00FF0937">
              <w:rPr>
                <w:sz w:val="16"/>
                <w:szCs w:val="16"/>
                <w:highlight w:val="yellow"/>
              </w:rPr>
              <w:t xml:space="preserve">тобуса </w:t>
            </w:r>
            <w:r w:rsidR="00573720" w:rsidRPr="00FF0937">
              <w:rPr>
                <w:sz w:val="16"/>
                <w:szCs w:val="16"/>
                <w:highlight w:val="yellow"/>
              </w:rPr>
              <w:t>(0,75</w:t>
            </w:r>
            <w:r w:rsidR="00057558" w:rsidRPr="00FF0937">
              <w:rPr>
                <w:sz w:val="16"/>
                <w:szCs w:val="16"/>
                <w:highlight w:val="yellow"/>
              </w:rPr>
              <w:t xml:space="preserve"> ст.</w:t>
            </w:r>
            <w:r w:rsidR="00573720" w:rsidRPr="00FF0937">
              <w:rPr>
                <w:sz w:val="16"/>
                <w:szCs w:val="16"/>
                <w:highlight w:val="yellow"/>
              </w:rPr>
              <w:t>)</w:t>
            </w:r>
          </w:p>
        </w:tc>
        <w:tc>
          <w:tcPr>
            <w:tcW w:w="1134" w:type="dxa"/>
            <w:vAlign w:val="center"/>
          </w:tcPr>
          <w:p w14:paraId="70DECD33" w14:textId="77777777" w:rsidR="00917151" w:rsidRDefault="00C454C3" w:rsidP="00A60C01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Халитов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 xml:space="preserve">Ринат  </w:t>
            </w:r>
            <w:proofErr w:type="spellStart"/>
            <w:r>
              <w:rPr>
                <w:sz w:val="16"/>
                <w:szCs w:val="16"/>
              </w:rPr>
              <w:t>Загитович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14:paraId="2E730621" w14:textId="77777777" w:rsidR="00917151" w:rsidRDefault="00C454C3" w:rsidP="00A60C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055-833-504 68</w:t>
            </w:r>
          </w:p>
        </w:tc>
        <w:tc>
          <w:tcPr>
            <w:tcW w:w="851" w:type="dxa"/>
            <w:vAlign w:val="center"/>
          </w:tcPr>
          <w:p w14:paraId="0DBEE959" w14:textId="77777777" w:rsidR="00917151" w:rsidRDefault="00C454C3" w:rsidP="00A60C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085" w:type="dxa"/>
            <w:vAlign w:val="center"/>
          </w:tcPr>
          <w:p w14:paraId="700AA823" w14:textId="77777777" w:rsidR="00917151" w:rsidRDefault="00A84BBA" w:rsidP="001F0B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ПАЗ 32053-</w:t>
            </w:r>
            <w:proofErr w:type="gramStart"/>
            <w:r>
              <w:rPr>
                <w:sz w:val="16"/>
                <w:szCs w:val="16"/>
              </w:rPr>
              <w:t>70,У</w:t>
            </w:r>
            <w:proofErr w:type="gramEnd"/>
            <w:r>
              <w:rPr>
                <w:sz w:val="16"/>
                <w:szCs w:val="16"/>
              </w:rPr>
              <w:t>666ХР102,2018 г.</w:t>
            </w:r>
          </w:p>
        </w:tc>
        <w:tc>
          <w:tcPr>
            <w:tcW w:w="1466" w:type="dxa"/>
            <w:vAlign w:val="center"/>
          </w:tcPr>
          <w:p w14:paraId="63E13861" w14:textId="77777777" w:rsidR="00917151" w:rsidRPr="00C72CED" w:rsidRDefault="00572A0C" w:rsidP="00A60C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бензин</w:t>
            </w:r>
          </w:p>
        </w:tc>
        <w:tc>
          <w:tcPr>
            <w:tcW w:w="1227" w:type="dxa"/>
            <w:vAlign w:val="center"/>
          </w:tcPr>
          <w:p w14:paraId="523CD035" w14:textId="77777777" w:rsidR="00917151" w:rsidRPr="00C72CED" w:rsidRDefault="00C454C3" w:rsidP="00A60C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020C5B79" w14:textId="77777777" w:rsidR="00917151" w:rsidRPr="00C72CED" w:rsidRDefault="00C454C3" w:rsidP="00A60C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2F1DD8BF" w14:textId="77777777" w:rsidR="00917151" w:rsidRPr="00C72CED" w:rsidRDefault="00C454C3" w:rsidP="00A60C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3" w:type="dxa"/>
            <w:vAlign w:val="center"/>
          </w:tcPr>
          <w:p w14:paraId="2710DC2D" w14:textId="77777777" w:rsidR="00917151" w:rsidRPr="00C72CED" w:rsidRDefault="00C454C3" w:rsidP="00A60C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4CDB6B16" w14:textId="77777777" w:rsidR="00917151" w:rsidRPr="00C72CED" w:rsidRDefault="00C454C3" w:rsidP="00A60C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18A80270" w14:textId="77777777" w:rsidR="00917151" w:rsidRPr="00C72CED" w:rsidRDefault="00C454C3" w:rsidP="00A60C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83" w:type="dxa"/>
            <w:vAlign w:val="center"/>
          </w:tcPr>
          <w:p w14:paraId="00723532" w14:textId="77777777" w:rsidR="00917151" w:rsidRPr="00C72CED" w:rsidRDefault="00C454C3" w:rsidP="00A60C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</w:tr>
      <w:tr w:rsidR="009B256A" w:rsidRPr="00C72CED" w14:paraId="63EA8447" w14:textId="77777777" w:rsidTr="00486E64">
        <w:tblPrEx>
          <w:jc w:val="left"/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577" w:type="dxa"/>
            <w:vAlign w:val="center"/>
          </w:tcPr>
          <w:p w14:paraId="2340B546" w14:textId="77777777" w:rsidR="009B256A" w:rsidRDefault="00572A0C" w:rsidP="00572A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9B256A">
              <w:rPr>
                <w:sz w:val="16"/>
                <w:szCs w:val="16"/>
              </w:rPr>
              <w:t>7</w:t>
            </w:r>
          </w:p>
        </w:tc>
        <w:tc>
          <w:tcPr>
            <w:tcW w:w="1276" w:type="dxa"/>
            <w:vAlign w:val="center"/>
          </w:tcPr>
          <w:p w14:paraId="04771341" w14:textId="77777777" w:rsidR="009B256A" w:rsidRPr="00FF0937" w:rsidRDefault="009B256A" w:rsidP="00A60C01">
            <w:pPr>
              <w:jc w:val="center"/>
              <w:rPr>
                <w:sz w:val="16"/>
                <w:szCs w:val="16"/>
                <w:highlight w:val="yellow"/>
              </w:rPr>
            </w:pPr>
            <w:r w:rsidRPr="00FF0937">
              <w:rPr>
                <w:sz w:val="16"/>
                <w:szCs w:val="16"/>
                <w:highlight w:val="yellow"/>
              </w:rPr>
              <w:t xml:space="preserve"> Повар</w:t>
            </w:r>
          </w:p>
        </w:tc>
        <w:tc>
          <w:tcPr>
            <w:tcW w:w="1134" w:type="dxa"/>
            <w:vAlign w:val="center"/>
          </w:tcPr>
          <w:p w14:paraId="672A4967" w14:textId="77777777" w:rsidR="009B256A" w:rsidRDefault="009B256A" w:rsidP="00A60C01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Кутушева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  <w:szCs w:val="16"/>
              </w:rPr>
              <w:t>Залия</w:t>
            </w:r>
            <w:proofErr w:type="spellEnd"/>
            <w:r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Булатовна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14:paraId="5C4ED560" w14:textId="77777777" w:rsidR="009B256A" w:rsidRDefault="009B256A" w:rsidP="00A60C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125-705-803 48</w:t>
            </w:r>
          </w:p>
        </w:tc>
        <w:tc>
          <w:tcPr>
            <w:tcW w:w="851" w:type="dxa"/>
            <w:vAlign w:val="center"/>
          </w:tcPr>
          <w:p w14:paraId="575C9F5D" w14:textId="77777777" w:rsidR="009B256A" w:rsidRDefault="009B256A" w:rsidP="00A81A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085" w:type="dxa"/>
            <w:vAlign w:val="center"/>
          </w:tcPr>
          <w:p w14:paraId="175A844F" w14:textId="2EA6B17C" w:rsidR="009B256A" w:rsidRDefault="00486E64" w:rsidP="00A81A25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Элект.плита</w:t>
            </w:r>
            <w:proofErr w:type="spellEnd"/>
          </w:p>
        </w:tc>
        <w:tc>
          <w:tcPr>
            <w:tcW w:w="1466" w:type="dxa"/>
            <w:vAlign w:val="center"/>
          </w:tcPr>
          <w:p w14:paraId="06929628" w14:textId="77777777" w:rsidR="009B256A" w:rsidRPr="00C72CED" w:rsidRDefault="00295B00" w:rsidP="00295B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Мясорубка, </w:t>
            </w:r>
            <w:proofErr w:type="spellStart"/>
            <w:r>
              <w:rPr>
                <w:sz w:val="16"/>
                <w:szCs w:val="16"/>
              </w:rPr>
              <w:t>элек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gramStart"/>
            <w:r>
              <w:rPr>
                <w:sz w:val="16"/>
                <w:szCs w:val="16"/>
              </w:rPr>
              <w:t>и  газовое</w:t>
            </w:r>
            <w:proofErr w:type="gramEnd"/>
            <w:r>
              <w:rPr>
                <w:sz w:val="16"/>
                <w:szCs w:val="16"/>
              </w:rPr>
              <w:t xml:space="preserve"> плиты, морозильник, холодильник</w:t>
            </w:r>
          </w:p>
        </w:tc>
        <w:tc>
          <w:tcPr>
            <w:tcW w:w="1227" w:type="dxa"/>
            <w:vAlign w:val="center"/>
          </w:tcPr>
          <w:p w14:paraId="40972CA3" w14:textId="77777777" w:rsidR="009B256A" w:rsidRPr="00C72CED" w:rsidRDefault="00123089" w:rsidP="00A81A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</w:t>
            </w:r>
          </w:p>
        </w:tc>
        <w:tc>
          <w:tcPr>
            <w:tcW w:w="992" w:type="dxa"/>
            <w:vAlign w:val="center"/>
          </w:tcPr>
          <w:p w14:paraId="02983439" w14:textId="77777777" w:rsidR="009B256A" w:rsidRPr="00C72CED" w:rsidRDefault="009B256A" w:rsidP="00A81A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24181B5E" w14:textId="77777777" w:rsidR="009B256A" w:rsidRPr="00C72CED" w:rsidRDefault="009B256A" w:rsidP="00A81A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993" w:type="dxa"/>
            <w:vAlign w:val="center"/>
          </w:tcPr>
          <w:p w14:paraId="4BDEA284" w14:textId="77777777" w:rsidR="009B256A" w:rsidRPr="00C72CED" w:rsidRDefault="009B256A" w:rsidP="00A81A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370D89BB" w14:textId="77777777" w:rsidR="009B256A" w:rsidRPr="00C72CED" w:rsidRDefault="009B256A" w:rsidP="00A81A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1D69945E" w14:textId="77777777" w:rsidR="009B256A" w:rsidRPr="00C72CED" w:rsidRDefault="009B256A" w:rsidP="00A81A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83" w:type="dxa"/>
            <w:vAlign w:val="center"/>
          </w:tcPr>
          <w:p w14:paraId="766D8DEC" w14:textId="77777777" w:rsidR="009B256A" w:rsidRPr="00C72CED" w:rsidRDefault="009B256A" w:rsidP="00A81A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</w:tr>
      <w:tr w:rsidR="00295B00" w:rsidRPr="00C72CED" w14:paraId="08D6CE6A" w14:textId="77777777" w:rsidTr="00486E64">
        <w:tblPrEx>
          <w:jc w:val="left"/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577" w:type="dxa"/>
            <w:vAlign w:val="center"/>
          </w:tcPr>
          <w:p w14:paraId="36E18736" w14:textId="77777777" w:rsidR="00295B00" w:rsidRDefault="00295B00" w:rsidP="00A60C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vAlign w:val="center"/>
          </w:tcPr>
          <w:p w14:paraId="050D0048" w14:textId="77777777" w:rsidR="00295B00" w:rsidRPr="00FF0937" w:rsidRDefault="00295B00" w:rsidP="00A60C01">
            <w:pPr>
              <w:jc w:val="center"/>
              <w:rPr>
                <w:sz w:val="16"/>
                <w:szCs w:val="16"/>
                <w:highlight w:val="yellow"/>
              </w:rPr>
            </w:pPr>
            <w:r w:rsidRPr="00FF0937">
              <w:rPr>
                <w:sz w:val="16"/>
                <w:szCs w:val="16"/>
                <w:highlight w:val="yellow"/>
              </w:rPr>
              <w:t>Повар</w:t>
            </w:r>
          </w:p>
          <w:p w14:paraId="5ED07F94" w14:textId="77777777" w:rsidR="00295B00" w:rsidRPr="00FF0937" w:rsidRDefault="00295B00" w:rsidP="00A60C01">
            <w:pPr>
              <w:jc w:val="center"/>
              <w:rPr>
                <w:sz w:val="16"/>
                <w:szCs w:val="16"/>
                <w:highlight w:val="yellow"/>
              </w:rPr>
            </w:pPr>
            <w:r w:rsidRPr="00FF0937">
              <w:rPr>
                <w:sz w:val="16"/>
                <w:szCs w:val="16"/>
                <w:highlight w:val="yellow"/>
              </w:rPr>
              <w:t>(0,75 ст.)</w:t>
            </w:r>
          </w:p>
        </w:tc>
        <w:tc>
          <w:tcPr>
            <w:tcW w:w="1134" w:type="dxa"/>
            <w:vAlign w:val="center"/>
          </w:tcPr>
          <w:p w14:paraId="7FBB3E28" w14:textId="77777777" w:rsidR="00295B00" w:rsidRDefault="00295B00" w:rsidP="00A60C01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Тайсина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  <w:szCs w:val="16"/>
              </w:rPr>
              <w:t>Гульзида</w:t>
            </w:r>
            <w:proofErr w:type="spellEnd"/>
            <w:r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Рауфовна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</w:p>
          <w:p w14:paraId="4D4C8C3A" w14:textId="77777777" w:rsidR="00295B00" w:rsidRDefault="00295B00" w:rsidP="00A60C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0CAC651D" w14:textId="77777777" w:rsidR="00295B00" w:rsidRDefault="00295B00" w:rsidP="00A60C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107-826-643 68</w:t>
            </w:r>
          </w:p>
        </w:tc>
        <w:tc>
          <w:tcPr>
            <w:tcW w:w="851" w:type="dxa"/>
            <w:vAlign w:val="center"/>
          </w:tcPr>
          <w:p w14:paraId="43C27A1D" w14:textId="4A6AB57B" w:rsidR="00295B00" w:rsidRDefault="00D33CBA" w:rsidP="00A60C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="00295B00">
              <w:rPr>
                <w:sz w:val="16"/>
                <w:szCs w:val="16"/>
              </w:rPr>
              <w:t>ет</w:t>
            </w:r>
          </w:p>
          <w:p w14:paraId="590A7D33" w14:textId="77777777" w:rsidR="00D33CBA" w:rsidRDefault="00D33CBA" w:rsidP="00A60C01">
            <w:pPr>
              <w:jc w:val="center"/>
              <w:rPr>
                <w:sz w:val="16"/>
                <w:szCs w:val="16"/>
              </w:rPr>
            </w:pPr>
          </w:p>
          <w:p w14:paraId="65B1DF3C" w14:textId="77777777" w:rsidR="00D33CBA" w:rsidRDefault="00D33CBA" w:rsidP="00A60C01">
            <w:pPr>
              <w:jc w:val="center"/>
              <w:rPr>
                <w:sz w:val="16"/>
                <w:szCs w:val="16"/>
              </w:rPr>
            </w:pPr>
          </w:p>
          <w:p w14:paraId="3D0433F9" w14:textId="77777777" w:rsidR="00D33CBA" w:rsidRDefault="00D33CBA" w:rsidP="00A60C01">
            <w:pPr>
              <w:jc w:val="center"/>
              <w:rPr>
                <w:sz w:val="16"/>
                <w:szCs w:val="16"/>
              </w:rPr>
            </w:pPr>
          </w:p>
          <w:p w14:paraId="7EB6F44F" w14:textId="77777777" w:rsidR="00D33CBA" w:rsidRDefault="00D33CBA" w:rsidP="00A60C01">
            <w:pPr>
              <w:jc w:val="center"/>
              <w:rPr>
                <w:sz w:val="16"/>
                <w:szCs w:val="16"/>
              </w:rPr>
            </w:pPr>
          </w:p>
          <w:p w14:paraId="4CAFCD6B" w14:textId="654AB963" w:rsidR="00D33CBA" w:rsidRDefault="00D33CBA" w:rsidP="00A60C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5" w:type="dxa"/>
            <w:vAlign w:val="center"/>
          </w:tcPr>
          <w:p w14:paraId="0F687171" w14:textId="785B1B58" w:rsidR="00295B00" w:rsidRDefault="00486E64" w:rsidP="001F0BD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lastRenderedPageBreak/>
              <w:t>Элект.плита</w:t>
            </w:r>
            <w:proofErr w:type="spellEnd"/>
          </w:p>
        </w:tc>
        <w:tc>
          <w:tcPr>
            <w:tcW w:w="1466" w:type="dxa"/>
            <w:vAlign w:val="center"/>
          </w:tcPr>
          <w:p w14:paraId="34D4C149" w14:textId="77777777" w:rsidR="00295B00" w:rsidRPr="00C72CED" w:rsidRDefault="00295B00" w:rsidP="00A81A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Мясорубка, </w:t>
            </w:r>
            <w:proofErr w:type="spellStart"/>
            <w:r>
              <w:rPr>
                <w:sz w:val="16"/>
                <w:szCs w:val="16"/>
              </w:rPr>
              <w:t>элек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gramStart"/>
            <w:r>
              <w:rPr>
                <w:sz w:val="16"/>
                <w:szCs w:val="16"/>
              </w:rPr>
              <w:t>и  газовое</w:t>
            </w:r>
            <w:proofErr w:type="gramEnd"/>
            <w:r>
              <w:rPr>
                <w:sz w:val="16"/>
                <w:szCs w:val="16"/>
              </w:rPr>
              <w:t xml:space="preserve"> плиты, морозильник, холодильник</w:t>
            </w:r>
          </w:p>
        </w:tc>
        <w:tc>
          <w:tcPr>
            <w:tcW w:w="1227" w:type="dxa"/>
            <w:vAlign w:val="center"/>
          </w:tcPr>
          <w:p w14:paraId="6107E110" w14:textId="77777777" w:rsidR="00295B00" w:rsidRPr="00C72CED" w:rsidRDefault="00295B00" w:rsidP="00A60C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</w:t>
            </w:r>
          </w:p>
        </w:tc>
        <w:tc>
          <w:tcPr>
            <w:tcW w:w="992" w:type="dxa"/>
            <w:vAlign w:val="center"/>
          </w:tcPr>
          <w:p w14:paraId="065210F6" w14:textId="77777777" w:rsidR="00295B00" w:rsidRPr="00C72CED" w:rsidRDefault="00295B00" w:rsidP="00A60C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1561614C" w14:textId="77777777" w:rsidR="00295B00" w:rsidRPr="00C72CED" w:rsidRDefault="00295B00" w:rsidP="00A60C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993" w:type="dxa"/>
            <w:vAlign w:val="center"/>
          </w:tcPr>
          <w:p w14:paraId="53DE4F5D" w14:textId="77777777" w:rsidR="00295B00" w:rsidRPr="00C72CED" w:rsidRDefault="00295B00" w:rsidP="00A60C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129789D1" w14:textId="77777777" w:rsidR="00295B00" w:rsidRPr="00C72CED" w:rsidRDefault="00295B00" w:rsidP="00A60C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5A8EC109" w14:textId="77777777" w:rsidR="00295B00" w:rsidRPr="00C72CED" w:rsidRDefault="00295B00" w:rsidP="00A60C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83" w:type="dxa"/>
            <w:vAlign w:val="center"/>
          </w:tcPr>
          <w:p w14:paraId="31905342" w14:textId="77777777" w:rsidR="00295B00" w:rsidRPr="00C72CED" w:rsidRDefault="00295B00" w:rsidP="00A60C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</w:tr>
      <w:tr w:rsidR="00486E64" w:rsidRPr="00C72CED" w14:paraId="719EE06E" w14:textId="77777777" w:rsidTr="00486E64">
        <w:tblPrEx>
          <w:jc w:val="left"/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577" w:type="dxa"/>
            <w:vAlign w:val="center"/>
          </w:tcPr>
          <w:p w14:paraId="33B97E44" w14:textId="77777777" w:rsidR="00486E64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vAlign w:val="center"/>
          </w:tcPr>
          <w:p w14:paraId="6E2DD4A9" w14:textId="77777777" w:rsidR="00486E64" w:rsidRPr="00FF0937" w:rsidRDefault="00486E64" w:rsidP="00486E64">
            <w:pPr>
              <w:jc w:val="center"/>
              <w:rPr>
                <w:sz w:val="16"/>
                <w:szCs w:val="16"/>
                <w:highlight w:val="yellow"/>
              </w:rPr>
            </w:pPr>
            <w:r w:rsidRPr="00FF0937">
              <w:rPr>
                <w:sz w:val="16"/>
                <w:szCs w:val="16"/>
                <w:highlight w:val="yellow"/>
              </w:rPr>
              <w:t>Повар</w:t>
            </w:r>
          </w:p>
          <w:p w14:paraId="6F444F0D" w14:textId="77777777" w:rsidR="00486E64" w:rsidRPr="00FF0937" w:rsidRDefault="00486E64" w:rsidP="00486E64">
            <w:pPr>
              <w:jc w:val="center"/>
              <w:rPr>
                <w:sz w:val="16"/>
                <w:szCs w:val="16"/>
                <w:highlight w:val="yellow"/>
              </w:rPr>
            </w:pPr>
            <w:proofErr w:type="gramStart"/>
            <w:r w:rsidRPr="00FF0937">
              <w:rPr>
                <w:sz w:val="16"/>
                <w:szCs w:val="16"/>
                <w:highlight w:val="yellow"/>
              </w:rPr>
              <w:t>( 0</w:t>
            </w:r>
            <w:proofErr w:type="gramEnd"/>
            <w:r w:rsidRPr="00FF0937">
              <w:rPr>
                <w:sz w:val="16"/>
                <w:szCs w:val="16"/>
                <w:highlight w:val="yellow"/>
              </w:rPr>
              <w:t>,30 ст.)</w:t>
            </w:r>
          </w:p>
        </w:tc>
        <w:tc>
          <w:tcPr>
            <w:tcW w:w="1134" w:type="dxa"/>
            <w:vAlign w:val="center"/>
          </w:tcPr>
          <w:p w14:paraId="2A99A913" w14:textId="77777777" w:rsidR="00486E64" w:rsidRDefault="00486E64" w:rsidP="00486E64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Хамидуллина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  <w:szCs w:val="16"/>
              </w:rPr>
              <w:t>Гулькай</w:t>
            </w:r>
            <w:proofErr w:type="spellEnd"/>
            <w:r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Хабировна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</w:p>
          <w:p w14:paraId="63F80169" w14:textId="77777777" w:rsidR="00486E64" w:rsidRDefault="00486E64" w:rsidP="00486E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C5B0C3C" w14:textId="77777777" w:rsidR="00486E64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122-606-944 37</w:t>
            </w:r>
          </w:p>
        </w:tc>
        <w:tc>
          <w:tcPr>
            <w:tcW w:w="851" w:type="dxa"/>
            <w:vAlign w:val="center"/>
          </w:tcPr>
          <w:p w14:paraId="0BF133A4" w14:textId="77777777" w:rsidR="00486E64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085" w:type="dxa"/>
            <w:vAlign w:val="center"/>
          </w:tcPr>
          <w:p w14:paraId="3F56C5E3" w14:textId="265550BC" w:rsidR="00486E64" w:rsidRDefault="00486E64" w:rsidP="00486E64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Элект.плита</w:t>
            </w:r>
            <w:proofErr w:type="spellEnd"/>
          </w:p>
        </w:tc>
        <w:tc>
          <w:tcPr>
            <w:tcW w:w="1466" w:type="dxa"/>
            <w:vAlign w:val="center"/>
          </w:tcPr>
          <w:p w14:paraId="7EF26EDA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Мясорубка, </w:t>
            </w:r>
            <w:proofErr w:type="spellStart"/>
            <w:r>
              <w:rPr>
                <w:sz w:val="16"/>
                <w:szCs w:val="16"/>
              </w:rPr>
              <w:t>элек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gramStart"/>
            <w:r>
              <w:rPr>
                <w:sz w:val="16"/>
                <w:szCs w:val="16"/>
              </w:rPr>
              <w:t>и  газовое</w:t>
            </w:r>
            <w:proofErr w:type="gramEnd"/>
            <w:r>
              <w:rPr>
                <w:sz w:val="16"/>
                <w:szCs w:val="16"/>
              </w:rPr>
              <w:t xml:space="preserve"> плиты, морозильник, холодильник</w:t>
            </w:r>
          </w:p>
        </w:tc>
        <w:tc>
          <w:tcPr>
            <w:tcW w:w="1227" w:type="dxa"/>
            <w:vAlign w:val="center"/>
          </w:tcPr>
          <w:p w14:paraId="359395C9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</w:t>
            </w:r>
          </w:p>
        </w:tc>
        <w:tc>
          <w:tcPr>
            <w:tcW w:w="992" w:type="dxa"/>
            <w:vAlign w:val="center"/>
          </w:tcPr>
          <w:p w14:paraId="79E60BC5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095E76E9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993" w:type="dxa"/>
            <w:vAlign w:val="center"/>
          </w:tcPr>
          <w:p w14:paraId="08048351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302E7685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018599B9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83" w:type="dxa"/>
            <w:vAlign w:val="center"/>
          </w:tcPr>
          <w:p w14:paraId="7D66F3AB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</w:tr>
      <w:tr w:rsidR="00486E64" w:rsidRPr="00C72CED" w14:paraId="04518134" w14:textId="77777777" w:rsidTr="00486E64">
        <w:tblPrEx>
          <w:jc w:val="left"/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577" w:type="dxa"/>
            <w:vAlign w:val="center"/>
          </w:tcPr>
          <w:p w14:paraId="7714C455" w14:textId="77777777" w:rsidR="00486E64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276" w:type="dxa"/>
            <w:vAlign w:val="center"/>
          </w:tcPr>
          <w:p w14:paraId="72BCF221" w14:textId="77777777" w:rsidR="00486E64" w:rsidRPr="00FF0937" w:rsidRDefault="00486E64" w:rsidP="00486E64">
            <w:pPr>
              <w:jc w:val="center"/>
              <w:rPr>
                <w:sz w:val="16"/>
                <w:szCs w:val="16"/>
                <w:highlight w:val="yellow"/>
              </w:rPr>
            </w:pPr>
            <w:r w:rsidRPr="00FF0937">
              <w:rPr>
                <w:sz w:val="16"/>
                <w:szCs w:val="16"/>
                <w:highlight w:val="yellow"/>
              </w:rPr>
              <w:t xml:space="preserve"> Рабочий по обслуживанию здания</w:t>
            </w:r>
          </w:p>
          <w:p w14:paraId="55A1C290" w14:textId="77777777" w:rsidR="00486E64" w:rsidRPr="00FF0937" w:rsidRDefault="00486E64" w:rsidP="00486E64">
            <w:pPr>
              <w:jc w:val="center"/>
              <w:rPr>
                <w:sz w:val="16"/>
                <w:szCs w:val="16"/>
                <w:highlight w:val="yellow"/>
              </w:rPr>
            </w:pPr>
            <w:r w:rsidRPr="00FF0937">
              <w:rPr>
                <w:sz w:val="16"/>
                <w:szCs w:val="16"/>
                <w:highlight w:val="yellow"/>
              </w:rPr>
              <w:t>(0,25 ст.)</w:t>
            </w:r>
          </w:p>
        </w:tc>
        <w:tc>
          <w:tcPr>
            <w:tcW w:w="1134" w:type="dxa"/>
            <w:vAlign w:val="center"/>
          </w:tcPr>
          <w:p w14:paraId="39B201C7" w14:textId="77777777" w:rsidR="00486E64" w:rsidRDefault="00486E64" w:rsidP="00486E64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Абдулгужин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Зиннат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Зулкафирович</w:t>
            </w:r>
            <w:proofErr w:type="spellEnd"/>
          </w:p>
        </w:tc>
        <w:tc>
          <w:tcPr>
            <w:tcW w:w="850" w:type="dxa"/>
            <w:vAlign w:val="center"/>
          </w:tcPr>
          <w:p w14:paraId="7CFB059B" w14:textId="77777777" w:rsidR="00486E64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011-634-204 92</w:t>
            </w:r>
          </w:p>
        </w:tc>
        <w:tc>
          <w:tcPr>
            <w:tcW w:w="851" w:type="dxa"/>
            <w:vAlign w:val="center"/>
          </w:tcPr>
          <w:p w14:paraId="4513151A" w14:textId="77777777" w:rsidR="00486E64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085" w:type="dxa"/>
            <w:vAlign w:val="center"/>
          </w:tcPr>
          <w:p w14:paraId="081D61C9" w14:textId="0E3B60BE" w:rsidR="00486E64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Слесарные и столярные инструменты</w:t>
            </w:r>
          </w:p>
        </w:tc>
        <w:tc>
          <w:tcPr>
            <w:tcW w:w="1466" w:type="dxa"/>
            <w:vAlign w:val="center"/>
          </w:tcPr>
          <w:p w14:paraId="6A3D1F9A" w14:textId="5D8E079B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Здание</w:t>
            </w:r>
          </w:p>
        </w:tc>
        <w:tc>
          <w:tcPr>
            <w:tcW w:w="1227" w:type="dxa"/>
            <w:vAlign w:val="center"/>
          </w:tcPr>
          <w:p w14:paraId="45F25101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7C1A6914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1C3E1CAE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3" w:type="dxa"/>
            <w:vAlign w:val="center"/>
          </w:tcPr>
          <w:p w14:paraId="15DEEECB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247BA256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360F86BF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83" w:type="dxa"/>
            <w:vAlign w:val="center"/>
          </w:tcPr>
          <w:p w14:paraId="0CB12E7F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</w:tr>
      <w:tr w:rsidR="00486E64" w:rsidRPr="00C72CED" w14:paraId="73D85C0A" w14:textId="77777777" w:rsidTr="00486E64">
        <w:tblPrEx>
          <w:jc w:val="left"/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577" w:type="dxa"/>
            <w:vAlign w:val="center"/>
          </w:tcPr>
          <w:p w14:paraId="45D64ACF" w14:textId="77777777" w:rsidR="00486E64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276" w:type="dxa"/>
            <w:vAlign w:val="center"/>
          </w:tcPr>
          <w:p w14:paraId="4900B367" w14:textId="77777777" w:rsidR="00486E64" w:rsidRPr="00FF0937" w:rsidRDefault="00486E64" w:rsidP="00486E64">
            <w:pPr>
              <w:jc w:val="center"/>
              <w:rPr>
                <w:sz w:val="16"/>
                <w:szCs w:val="16"/>
                <w:highlight w:val="yellow"/>
              </w:rPr>
            </w:pPr>
            <w:r w:rsidRPr="00FF0937">
              <w:rPr>
                <w:sz w:val="16"/>
                <w:szCs w:val="16"/>
                <w:highlight w:val="yellow"/>
              </w:rPr>
              <w:t xml:space="preserve"> Рабочий по обслуживанию здания</w:t>
            </w:r>
          </w:p>
          <w:p w14:paraId="3AEF45D8" w14:textId="77777777" w:rsidR="00486E64" w:rsidRPr="00FF0937" w:rsidRDefault="00486E64" w:rsidP="00486E64">
            <w:pPr>
              <w:jc w:val="center"/>
              <w:rPr>
                <w:sz w:val="16"/>
                <w:szCs w:val="16"/>
                <w:highlight w:val="yellow"/>
              </w:rPr>
            </w:pPr>
            <w:r w:rsidRPr="00FF0937">
              <w:rPr>
                <w:sz w:val="16"/>
                <w:szCs w:val="16"/>
                <w:highlight w:val="yellow"/>
              </w:rPr>
              <w:t>(0,25 ст.)</w:t>
            </w:r>
          </w:p>
        </w:tc>
        <w:tc>
          <w:tcPr>
            <w:tcW w:w="1134" w:type="dxa"/>
            <w:vAlign w:val="center"/>
          </w:tcPr>
          <w:p w14:paraId="085737A1" w14:textId="77777777" w:rsidR="00486E64" w:rsidRDefault="00486E64" w:rsidP="00486E64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Кагарманов</w:t>
            </w:r>
            <w:proofErr w:type="spellEnd"/>
            <w:r>
              <w:rPr>
                <w:sz w:val="16"/>
                <w:szCs w:val="16"/>
              </w:rPr>
              <w:t xml:space="preserve">  Ильмир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Салимьянович</w:t>
            </w:r>
            <w:proofErr w:type="spellEnd"/>
          </w:p>
        </w:tc>
        <w:tc>
          <w:tcPr>
            <w:tcW w:w="850" w:type="dxa"/>
            <w:vAlign w:val="center"/>
          </w:tcPr>
          <w:p w14:paraId="14FDCBE5" w14:textId="77777777" w:rsidR="00486E64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011-634- 302 93</w:t>
            </w:r>
          </w:p>
        </w:tc>
        <w:tc>
          <w:tcPr>
            <w:tcW w:w="851" w:type="dxa"/>
            <w:vAlign w:val="center"/>
          </w:tcPr>
          <w:p w14:paraId="6783D0B4" w14:textId="77777777" w:rsidR="00486E64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085" w:type="dxa"/>
            <w:vAlign w:val="center"/>
          </w:tcPr>
          <w:p w14:paraId="46EA724A" w14:textId="3B123A08" w:rsidR="00486E64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Слесарные и столярные инструменты </w:t>
            </w:r>
          </w:p>
        </w:tc>
        <w:tc>
          <w:tcPr>
            <w:tcW w:w="1466" w:type="dxa"/>
            <w:vAlign w:val="center"/>
          </w:tcPr>
          <w:p w14:paraId="2B2F661D" w14:textId="6CC4A7AC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Здание</w:t>
            </w:r>
          </w:p>
        </w:tc>
        <w:tc>
          <w:tcPr>
            <w:tcW w:w="1227" w:type="dxa"/>
            <w:vAlign w:val="center"/>
          </w:tcPr>
          <w:p w14:paraId="546D2938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7AD33C81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14C52809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3" w:type="dxa"/>
            <w:vAlign w:val="center"/>
          </w:tcPr>
          <w:p w14:paraId="6A9DAED1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3E48880E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7F984BC9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83" w:type="dxa"/>
            <w:vAlign w:val="center"/>
          </w:tcPr>
          <w:p w14:paraId="10A061E6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</w:tr>
      <w:tr w:rsidR="00486E64" w:rsidRPr="00C72CED" w14:paraId="045A7126" w14:textId="77777777" w:rsidTr="00486E64">
        <w:tblPrEx>
          <w:jc w:val="left"/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577" w:type="dxa"/>
            <w:vAlign w:val="center"/>
          </w:tcPr>
          <w:p w14:paraId="4E4FE145" w14:textId="77777777" w:rsidR="00486E64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76" w:type="dxa"/>
            <w:vAlign w:val="center"/>
          </w:tcPr>
          <w:p w14:paraId="6981F4CC" w14:textId="77777777" w:rsidR="00486E64" w:rsidRPr="00FF0937" w:rsidRDefault="00486E64" w:rsidP="00486E64">
            <w:pPr>
              <w:jc w:val="center"/>
              <w:rPr>
                <w:sz w:val="16"/>
                <w:szCs w:val="16"/>
                <w:highlight w:val="yellow"/>
              </w:rPr>
            </w:pPr>
            <w:r w:rsidRPr="00FF0937">
              <w:rPr>
                <w:sz w:val="16"/>
                <w:szCs w:val="16"/>
                <w:highlight w:val="yellow"/>
              </w:rPr>
              <w:t>Сторож</w:t>
            </w:r>
          </w:p>
        </w:tc>
        <w:tc>
          <w:tcPr>
            <w:tcW w:w="1134" w:type="dxa"/>
            <w:vAlign w:val="center"/>
          </w:tcPr>
          <w:p w14:paraId="3999230E" w14:textId="77777777" w:rsidR="00486E64" w:rsidRDefault="00486E64" w:rsidP="00486E64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Абдулгужин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Зиннат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Зулкафирович</w:t>
            </w:r>
            <w:proofErr w:type="spellEnd"/>
          </w:p>
        </w:tc>
        <w:tc>
          <w:tcPr>
            <w:tcW w:w="850" w:type="dxa"/>
            <w:vAlign w:val="center"/>
          </w:tcPr>
          <w:p w14:paraId="42E2ADF9" w14:textId="77777777" w:rsidR="00486E64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011-634-204 92</w:t>
            </w:r>
          </w:p>
        </w:tc>
        <w:tc>
          <w:tcPr>
            <w:tcW w:w="851" w:type="dxa"/>
            <w:vAlign w:val="center"/>
          </w:tcPr>
          <w:p w14:paraId="0D38F3CA" w14:textId="77777777" w:rsidR="00486E64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085" w:type="dxa"/>
            <w:vAlign w:val="center"/>
          </w:tcPr>
          <w:p w14:paraId="5CED470D" w14:textId="44775BC4" w:rsidR="00486E64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Здание, сигнализация, видеокамера</w:t>
            </w:r>
          </w:p>
        </w:tc>
        <w:tc>
          <w:tcPr>
            <w:tcW w:w="1466" w:type="dxa"/>
            <w:vAlign w:val="center"/>
          </w:tcPr>
          <w:p w14:paraId="15CBA02E" w14:textId="01086128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Здание</w:t>
            </w:r>
          </w:p>
        </w:tc>
        <w:tc>
          <w:tcPr>
            <w:tcW w:w="1227" w:type="dxa"/>
            <w:vAlign w:val="center"/>
          </w:tcPr>
          <w:p w14:paraId="3FCCD21D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2FA56E5D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7887B8BA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3" w:type="dxa"/>
            <w:vAlign w:val="center"/>
          </w:tcPr>
          <w:p w14:paraId="09C6BAB3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27F513B6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0001E6D1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83" w:type="dxa"/>
            <w:vAlign w:val="center"/>
          </w:tcPr>
          <w:p w14:paraId="64008E28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</w:tr>
      <w:tr w:rsidR="00486E64" w:rsidRPr="00C72CED" w14:paraId="42059480" w14:textId="77777777" w:rsidTr="00486E64">
        <w:tblPrEx>
          <w:jc w:val="left"/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577" w:type="dxa"/>
            <w:vAlign w:val="center"/>
          </w:tcPr>
          <w:p w14:paraId="1CB36D43" w14:textId="77777777" w:rsidR="00486E64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76" w:type="dxa"/>
            <w:vAlign w:val="center"/>
          </w:tcPr>
          <w:p w14:paraId="2A736E7F" w14:textId="77777777" w:rsidR="00486E64" w:rsidRPr="00FF0937" w:rsidRDefault="00486E64" w:rsidP="00486E64">
            <w:pPr>
              <w:jc w:val="center"/>
              <w:rPr>
                <w:sz w:val="16"/>
                <w:szCs w:val="16"/>
                <w:highlight w:val="yellow"/>
              </w:rPr>
            </w:pPr>
            <w:r w:rsidRPr="00FF0937">
              <w:rPr>
                <w:sz w:val="16"/>
                <w:szCs w:val="16"/>
                <w:highlight w:val="yellow"/>
              </w:rPr>
              <w:t>Сторож</w:t>
            </w:r>
          </w:p>
        </w:tc>
        <w:tc>
          <w:tcPr>
            <w:tcW w:w="1134" w:type="dxa"/>
            <w:vAlign w:val="center"/>
          </w:tcPr>
          <w:p w14:paraId="2962B8BB" w14:textId="77777777" w:rsidR="00486E64" w:rsidRDefault="00486E64" w:rsidP="00486E64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Кагарманов</w:t>
            </w:r>
            <w:proofErr w:type="spellEnd"/>
            <w:r>
              <w:rPr>
                <w:sz w:val="16"/>
                <w:szCs w:val="16"/>
              </w:rPr>
              <w:t xml:space="preserve">  Ильмир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Салимьянович</w:t>
            </w:r>
            <w:proofErr w:type="spellEnd"/>
          </w:p>
        </w:tc>
        <w:tc>
          <w:tcPr>
            <w:tcW w:w="850" w:type="dxa"/>
            <w:vAlign w:val="center"/>
          </w:tcPr>
          <w:p w14:paraId="4B55B96C" w14:textId="77777777" w:rsidR="00486E64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011-634- 302 93</w:t>
            </w:r>
          </w:p>
        </w:tc>
        <w:tc>
          <w:tcPr>
            <w:tcW w:w="851" w:type="dxa"/>
            <w:vAlign w:val="center"/>
          </w:tcPr>
          <w:p w14:paraId="32B735C2" w14:textId="77777777" w:rsidR="00486E64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085" w:type="dxa"/>
            <w:vAlign w:val="center"/>
          </w:tcPr>
          <w:p w14:paraId="39961EEE" w14:textId="03C913C6" w:rsidR="00486E64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Здание, сигнализация, видеокамера</w:t>
            </w:r>
          </w:p>
        </w:tc>
        <w:tc>
          <w:tcPr>
            <w:tcW w:w="1466" w:type="dxa"/>
            <w:vAlign w:val="center"/>
          </w:tcPr>
          <w:p w14:paraId="4F2D66ED" w14:textId="3983E784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Здание</w:t>
            </w:r>
          </w:p>
        </w:tc>
        <w:tc>
          <w:tcPr>
            <w:tcW w:w="1227" w:type="dxa"/>
            <w:vAlign w:val="center"/>
          </w:tcPr>
          <w:p w14:paraId="1BD28377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760A3F3F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02295DFC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3" w:type="dxa"/>
            <w:vAlign w:val="center"/>
          </w:tcPr>
          <w:p w14:paraId="08073709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17D70760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2F42B3B3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83" w:type="dxa"/>
            <w:vAlign w:val="center"/>
          </w:tcPr>
          <w:p w14:paraId="2CF4AFB6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</w:tr>
      <w:tr w:rsidR="00486E64" w:rsidRPr="00C72CED" w14:paraId="0A01EE54" w14:textId="77777777" w:rsidTr="00486E64">
        <w:tblPrEx>
          <w:jc w:val="left"/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577" w:type="dxa"/>
            <w:vAlign w:val="center"/>
          </w:tcPr>
          <w:p w14:paraId="6B1EB73F" w14:textId="77777777" w:rsidR="00486E64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276" w:type="dxa"/>
            <w:vAlign w:val="center"/>
          </w:tcPr>
          <w:p w14:paraId="1468CBA6" w14:textId="77777777" w:rsidR="00486E64" w:rsidRPr="00FF0937" w:rsidRDefault="00486E64" w:rsidP="00486E64">
            <w:pPr>
              <w:jc w:val="center"/>
              <w:rPr>
                <w:sz w:val="16"/>
                <w:szCs w:val="16"/>
                <w:highlight w:val="yellow"/>
              </w:rPr>
            </w:pPr>
            <w:r w:rsidRPr="00FF0937">
              <w:rPr>
                <w:sz w:val="16"/>
                <w:szCs w:val="16"/>
                <w:highlight w:val="yellow"/>
              </w:rPr>
              <w:t>Медицинская сестра</w:t>
            </w:r>
          </w:p>
        </w:tc>
        <w:tc>
          <w:tcPr>
            <w:tcW w:w="1134" w:type="dxa"/>
            <w:vAlign w:val="center"/>
          </w:tcPr>
          <w:p w14:paraId="1359582E" w14:textId="77777777" w:rsidR="00486E64" w:rsidRDefault="00486E64" w:rsidP="00486E64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Атнагулова</w:t>
            </w:r>
            <w:proofErr w:type="spellEnd"/>
            <w:r>
              <w:rPr>
                <w:sz w:val="16"/>
                <w:szCs w:val="16"/>
              </w:rPr>
              <w:t xml:space="preserve">  Ольга</w:t>
            </w:r>
            <w:proofErr w:type="gramEnd"/>
            <w:r>
              <w:rPr>
                <w:sz w:val="16"/>
                <w:szCs w:val="16"/>
              </w:rPr>
              <w:t xml:space="preserve"> Николаевна</w:t>
            </w:r>
          </w:p>
        </w:tc>
        <w:tc>
          <w:tcPr>
            <w:tcW w:w="850" w:type="dxa"/>
            <w:vAlign w:val="center"/>
          </w:tcPr>
          <w:p w14:paraId="65988B04" w14:textId="77777777" w:rsidR="00486E64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073-123-262 24</w:t>
            </w:r>
          </w:p>
        </w:tc>
        <w:tc>
          <w:tcPr>
            <w:tcW w:w="851" w:type="dxa"/>
            <w:vAlign w:val="center"/>
          </w:tcPr>
          <w:p w14:paraId="2819FC09" w14:textId="77777777" w:rsidR="00486E64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085" w:type="dxa"/>
            <w:vAlign w:val="center"/>
          </w:tcPr>
          <w:p w14:paraId="02B7802F" w14:textId="77777777" w:rsidR="00486E64" w:rsidRPr="00A81A25" w:rsidRDefault="00486E64" w:rsidP="00486E64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 CYR" w:hAnsi="Times New Roman CYR" w:cs="Times New Roman CYR"/>
                <w:bCs/>
                <w:sz w:val="16"/>
                <w:szCs w:val="16"/>
                <w:lang w:val="ba-RU"/>
              </w:rPr>
            </w:pPr>
            <w:r w:rsidRPr="00A81A25">
              <w:rPr>
                <w:sz w:val="16"/>
                <w:szCs w:val="16"/>
              </w:rPr>
              <w:t xml:space="preserve">Весы, </w:t>
            </w:r>
            <w:r>
              <w:rPr>
                <w:rFonts w:ascii="Times New Roman CYR" w:hAnsi="Times New Roman CYR" w:cs="Times New Roman CYR"/>
                <w:bCs/>
                <w:sz w:val="16"/>
                <w:szCs w:val="16"/>
                <w:lang w:val="ba-RU"/>
              </w:rPr>
              <w:t xml:space="preserve">рециркуляторы, бактерицидная лампа </w:t>
            </w:r>
            <w:r w:rsidRPr="00A81A25">
              <w:rPr>
                <w:rFonts w:ascii="Times New Roman CYR" w:hAnsi="Times New Roman CYR" w:cs="Times New Roman CYR"/>
                <w:bCs/>
                <w:sz w:val="16"/>
                <w:szCs w:val="16"/>
                <w:lang w:val="ba-RU"/>
              </w:rPr>
              <w:t>МСК- 913</w:t>
            </w:r>
            <w:r>
              <w:rPr>
                <w:rFonts w:ascii="Times New Roman CYR" w:hAnsi="Times New Roman CYR" w:cs="Times New Roman CYR"/>
                <w:bCs/>
                <w:sz w:val="16"/>
                <w:szCs w:val="16"/>
                <w:lang w:val="ba-RU"/>
              </w:rPr>
              <w:t>, тонометр</w:t>
            </w:r>
          </w:p>
          <w:p w14:paraId="07E6A81C" w14:textId="0E7A3E5F" w:rsidR="00486E64" w:rsidRPr="00486E64" w:rsidRDefault="00486E64" w:rsidP="00486E64">
            <w:pPr>
              <w:jc w:val="center"/>
              <w:rPr>
                <w:sz w:val="16"/>
                <w:szCs w:val="16"/>
                <w:lang w:val="ba-RU"/>
              </w:rPr>
            </w:pPr>
          </w:p>
        </w:tc>
        <w:tc>
          <w:tcPr>
            <w:tcW w:w="1466" w:type="dxa"/>
            <w:vAlign w:val="center"/>
          </w:tcPr>
          <w:p w14:paraId="488B496D" w14:textId="2C09D00B" w:rsidR="00486E64" w:rsidRPr="00C72CED" w:rsidRDefault="00486E64" w:rsidP="00486E64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Аптечка, бинты</w:t>
            </w:r>
          </w:p>
        </w:tc>
        <w:tc>
          <w:tcPr>
            <w:tcW w:w="1227" w:type="dxa"/>
            <w:vAlign w:val="center"/>
          </w:tcPr>
          <w:p w14:paraId="228CA8E6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09385247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50B935A6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3" w:type="dxa"/>
            <w:vAlign w:val="center"/>
          </w:tcPr>
          <w:p w14:paraId="6C4C028F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3B0B1F50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34BD012D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83" w:type="dxa"/>
            <w:vAlign w:val="center"/>
          </w:tcPr>
          <w:p w14:paraId="51E2EF44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</w:tr>
      <w:tr w:rsidR="00486E64" w:rsidRPr="00C72CED" w14:paraId="5990D43D" w14:textId="77777777" w:rsidTr="00486E64">
        <w:tblPrEx>
          <w:jc w:val="left"/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577" w:type="dxa"/>
            <w:vAlign w:val="center"/>
          </w:tcPr>
          <w:p w14:paraId="0720D234" w14:textId="77777777" w:rsidR="00486E64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vAlign w:val="center"/>
          </w:tcPr>
          <w:p w14:paraId="112CC586" w14:textId="77777777" w:rsidR="00486E64" w:rsidRPr="00FF0937" w:rsidRDefault="00486E64" w:rsidP="00486E64">
            <w:pPr>
              <w:jc w:val="center"/>
              <w:rPr>
                <w:sz w:val="16"/>
                <w:szCs w:val="16"/>
                <w:highlight w:val="yellow"/>
              </w:rPr>
            </w:pPr>
            <w:r w:rsidRPr="00FF0937">
              <w:rPr>
                <w:sz w:val="16"/>
                <w:szCs w:val="16"/>
                <w:highlight w:val="yellow"/>
              </w:rPr>
              <w:t xml:space="preserve">Машинист по стирке и ремонту спецодежды </w:t>
            </w:r>
          </w:p>
          <w:p w14:paraId="7DA254BB" w14:textId="77777777" w:rsidR="00486E64" w:rsidRPr="00FF0937" w:rsidRDefault="00486E64" w:rsidP="00486E64">
            <w:pPr>
              <w:jc w:val="center"/>
              <w:rPr>
                <w:sz w:val="16"/>
                <w:szCs w:val="16"/>
                <w:highlight w:val="yellow"/>
              </w:rPr>
            </w:pPr>
            <w:r w:rsidRPr="00FF0937">
              <w:rPr>
                <w:sz w:val="16"/>
                <w:szCs w:val="16"/>
                <w:highlight w:val="yellow"/>
              </w:rPr>
              <w:t>(0,25 ст.)</w:t>
            </w:r>
          </w:p>
        </w:tc>
        <w:tc>
          <w:tcPr>
            <w:tcW w:w="1134" w:type="dxa"/>
            <w:vAlign w:val="center"/>
          </w:tcPr>
          <w:p w14:paraId="57998CD5" w14:textId="77777777" w:rsidR="00486E64" w:rsidRDefault="00486E64" w:rsidP="00486E64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Азнабаева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 xml:space="preserve">Гузель  </w:t>
            </w:r>
            <w:proofErr w:type="spellStart"/>
            <w:r>
              <w:rPr>
                <w:sz w:val="16"/>
                <w:szCs w:val="16"/>
              </w:rPr>
              <w:t>Гизатуловна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14:paraId="38BCADCF" w14:textId="77777777" w:rsidR="00486E64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006-628-473 48</w:t>
            </w:r>
          </w:p>
        </w:tc>
        <w:tc>
          <w:tcPr>
            <w:tcW w:w="851" w:type="dxa"/>
            <w:vAlign w:val="center"/>
          </w:tcPr>
          <w:p w14:paraId="39649D4A" w14:textId="77777777" w:rsidR="00486E64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085" w:type="dxa"/>
            <w:vAlign w:val="center"/>
          </w:tcPr>
          <w:p w14:paraId="2B0C6E8E" w14:textId="77777777" w:rsidR="00486E64" w:rsidRPr="00486E64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Стиральная машина автомат</w:t>
            </w:r>
          </w:p>
          <w:p w14:paraId="16F9F795" w14:textId="77777777" w:rsidR="00486E64" w:rsidRPr="00486E64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KRAFT</w:t>
            </w:r>
          </w:p>
          <w:p w14:paraId="63F2F779" w14:textId="0E9BD93D" w:rsidR="00486E64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порошок</w:t>
            </w:r>
          </w:p>
        </w:tc>
        <w:tc>
          <w:tcPr>
            <w:tcW w:w="1466" w:type="dxa"/>
            <w:vAlign w:val="center"/>
          </w:tcPr>
          <w:p w14:paraId="398E3E35" w14:textId="4AC2F7E6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Порошок</w:t>
            </w:r>
          </w:p>
        </w:tc>
        <w:tc>
          <w:tcPr>
            <w:tcW w:w="1227" w:type="dxa"/>
            <w:vAlign w:val="center"/>
          </w:tcPr>
          <w:p w14:paraId="20F54089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</w:t>
            </w:r>
          </w:p>
        </w:tc>
        <w:tc>
          <w:tcPr>
            <w:tcW w:w="992" w:type="dxa"/>
            <w:vAlign w:val="center"/>
          </w:tcPr>
          <w:p w14:paraId="7BB993F8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196E86E2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3" w:type="dxa"/>
            <w:vAlign w:val="center"/>
          </w:tcPr>
          <w:p w14:paraId="40395442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72623EBE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3E0DE5E7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83" w:type="dxa"/>
            <w:vAlign w:val="center"/>
          </w:tcPr>
          <w:p w14:paraId="36399188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</w:tr>
      <w:tr w:rsidR="00486E64" w:rsidRPr="00C72CED" w14:paraId="590EF817" w14:textId="77777777" w:rsidTr="00486E64">
        <w:tblPrEx>
          <w:jc w:val="left"/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577" w:type="dxa"/>
            <w:vAlign w:val="center"/>
          </w:tcPr>
          <w:p w14:paraId="242B0D17" w14:textId="77777777" w:rsidR="00486E64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vAlign w:val="center"/>
          </w:tcPr>
          <w:p w14:paraId="22A1F889" w14:textId="77777777" w:rsidR="00486E64" w:rsidRPr="00FF0937" w:rsidRDefault="00486E64" w:rsidP="00486E64">
            <w:pPr>
              <w:jc w:val="center"/>
              <w:rPr>
                <w:sz w:val="16"/>
                <w:szCs w:val="16"/>
                <w:highlight w:val="yellow"/>
              </w:rPr>
            </w:pPr>
            <w:r w:rsidRPr="00FF0937">
              <w:rPr>
                <w:sz w:val="16"/>
                <w:szCs w:val="16"/>
                <w:highlight w:val="yellow"/>
              </w:rPr>
              <w:t>Машинист по стирке и ремонту спецодежды</w:t>
            </w:r>
          </w:p>
          <w:p w14:paraId="3AC856B1" w14:textId="77777777" w:rsidR="00486E64" w:rsidRPr="00FF0937" w:rsidRDefault="00486E64" w:rsidP="00486E64">
            <w:pPr>
              <w:jc w:val="center"/>
              <w:rPr>
                <w:sz w:val="16"/>
                <w:szCs w:val="16"/>
                <w:highlight w:val="yellow"/>
              </w:rPr>
            </w:pPr>
            <w:r w:rsidRPr="00FF0937">
              <w:rPr>
                <w:sz w:val="16"/>
                <w:szCs w:val="16"/>
                <w:highlight w:val="yellow"/>
              </w:rPr>
              <w:t>(0,25 ст.)</w:t>
            </w:r>
          </w:p>
        </w:tc>
        <w:tc>
          <w:tcPr>
            <w:tcW w:w="1134" w:type="dxa"/>
            <w:vAlign w:val="center"/>
          </w:tcPr>
          <w:p w14:paraId="32B2A39C" w14:textId="77777777" w:rsidR="00486E64" w:rsidRDefault="00486E64" w:rsidP="00486E64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Кунакбаева</w:t>
            </w:r>
            <w:proofErr w:type="spellEnd"/>
            <w:r>
              <w:rPr>
                <w:sz w:val="16"/>
                <w:szCs w:val="16"/>
              </w:rPr>
              <w:t xml:space="preserve"> Карима </w:t>
            </w:r>
            <w:proofErr w:type="spellStart"/>
            <w:r>
              <w:rPr>
                <w:sz w:val="16"/>
                <w:szCs w:val="16"/>
              </w:rPr>
              <w:t>Ишбулдовна</w:t>
            </w:r>
            <w:proofErr w:type="spellEnd"/>
          </w:p>
        </w:tc>
        <w:tc>
          <w:tcPr>
            <w:tcW w:w="850" w:type="dxa"/>
            <w:vAlign w:val="center"/>
          </w:tcPr>
          <w:p w14:paraId="0A3B7350" w14:textId="77777777" w:rsidR="00486E64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012-789-683 76</w:t>
            </w:r>
          </w:p>
        </w:tc>
        <w:tc>
          <w:tcPr>
            <w:tcW w:w="851" w:type="dxa"/>
            <w:vAlign w:val="center"/>
          </w:tcPr>
          <w:p w14:paraId="25C37D29" w14:textId="77777777" w:rsidR="00486E64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085" w:type="dxa"/>
            <w:vAlign w:val="center"/>
          </w:tcPr>
          <w:p w14:paraId="57A5511B" w14:textId="77777777" w:rsidR="00486E64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466" w:type="dxa"/>
            <w:vAlign w:val="center"/>
          </w:tcPr>
          <w:p w14:paraId="7C255006" w14:textId="77777777" w:rsidR="00486E64" w:rsidRPr="00486E64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Стиральная машина </w:t>
            </w:r>
            <w:proofErr w:type="gramStart"/>
            <w:r>
              <w:rPr>
                <w:sz w:val="16"/>
                <w:szCs w:val="16"/>
              </w:rPr>
              <w:t xml:space="preserve">автомат </w:t>
            </w:r>
            <w:r w:rsidRPr="00486E6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KRAFT</w:t>
            </w:r>
            <w:proofErr w:type="gramEnd"/>
          </w:p>
          <w:p w14:paraId="3E7BE081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порошок </w:t>
            </w:r>
          </w:p>
        </w:tc>
        <w:tc>
          <w:tcPr>
            <w:tcW w:w="1227" w:type="dxa"/>
            <w:vAlign w:val="center"/>
          </w:tcPr>
          <w:p w14:paraId="3160851D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</w:t>
            </w:r>
          </w:p>
        </w:tc>
        <w:tc>
          <w:tcPr>
            <w:tcW w:w="992" w:type="dxa"/>
            <w:vAlign w:val="center"/>
          </w:tcPr>
          <w:p w14:paraId="5EDF719D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3D168A33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3" w:type="dxa"/>
            <w:vAlign w:val="center"/>
          </w:tcPr>
          <w:p w14:paraId="24C08B2A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09A78C6C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7BC2CD9E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83" w:type="dxa"/>
            <w:vAlign w:val="center"/>
          </w:tcPr>
          <w:p w14:paraId="7B57240D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</w:tr>
      <w:tr w:rsidR="00486E64" w:rsidRPr="00C72CED" w14:paraId="50587F0C" w14:textId="77777777" w:rsidTr="00486E64">
        <w:tblPrEx>
          <w:jc w:val="left"/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577" w:type="dxa"/>
            <w:vAlign w:val="center"/>
          </w:tcPr>
          <w:p w14:paraId="2E505D74" w14:textId="77777777" w:rsidR="00486E64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276" w:type="dxa"/>
            <w:vAlign w:val="center"/>
          </w:tcPr>
          <w:p w14:paraId="5C1DEF79" w14:textId="77777777" w:rsidR="00486E64" w:rsidRPr="00FF0937" w:rsidRDefault="00486E64" w:rsidP="00486E64">
            <w:pPr>
              <w:jc w:val="center"/>
              <w:rPr>
                <w:sz w:val="16"/>
                <w:szCs w:val="16"/>
                <w:highlight w:val="yellow"/>
              </w:rPr>
            </w:pPr>
            <w:r w:rsidRPr="00FF0937">
              <w:rPr>
                <w:sz w:val="16"/>
                <w:szCs w:val="16"/>
                <w:highlight w:val="yellow"/>
              </w:rPr>
              <w:t xml:space="preserve">Оператор </w:t>
            </w:r>
            <w:proofErr w:type="gramStart"/>
            <w:r w:rsidRPr="00FF0937">
              <w:rPr>
                <w:sz w:val="16"/>
                <w:szCs w:val="16"/>
                <w:highlight w:val="yellow"/>
              </w:rPr>
              <w:t>газовой  котельной</w:t>
            </w:r>
            <w:proofErr w:type="gramEnd"/>
          </w:p>
        </w:tc>
        <w:tc>
          <w:tcPr>
            <w:tcW w:w="1134" w:type="dxa"/>
            <w:vAlign w:val="center"/>
          </w:tcPr>
          <w:p w14:paraId="0378E7FA" w14:textId="77777777" w:rsidR="00486E64" w:rsidRDefault="00486E64" w:rsidP="00486E64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Раемгужин</w:t>
            </w:r>
            <w:proofErr w:type="spellEnd"/>
            <w:r>
              <w:rPr>
                <w:sz w:val="16"/>
                <w:szCs w:val="16"/>
              </w:rPr>
              <w:t xml:space="preserve">  Рим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Сайфитдинович</w:t>
            </w:r>
            <w:proofErr w:type="spellEnd"/>
          </w:p>
        </w:tc>
        <w:tc>
          <w:tcPr>
            <w:tcW w:w="850" w:type="dxa"/>
            <w:vAlign w:val="center"/>
          </w:tcPr>
          <w:p w14:paraId="50680E54" w14:textId="77777777" w:rsidR="00486E64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108-868-056 90</w:t>
            </w:r>
          </w:p>
        </w:tc>
        <w:tc>
          <w:tcPr>
            <w:tcW w:w="851" w:type="dxa"/>
            <w:vAlign w:val="center"/>
          </w:tcPr>
          <w:p w14:paraId="42FA824F" w14:textId="77777777" w:rsidR="00486E64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085" w:type="dxa"/>
            <w:vAlign w:val="center"/>
          </w:tcPr>
          <w:p w14:paraId="1F65E9B7" w14:textId="77777777" w:rsidR="00486E64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466" w:type="dxa"/>
            <w:vAlign w:val="center"/>
          </w:tcPr>
          <w:p w14:paraId="23C3E33B" w14:textId="77777777" w:rsidR="00486E64" w:rsidRPr="000F3A65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Котел </w:t>
            </w:r>
            <w:r>
              <w:rPr>
                <w:sz w:val="16"/>
                <w:szCs w:val="16"/>
                <w:lang w:val="en-US"/>
              </w:rPr>
              <w:t xml:space="preserve">RS –F 100 3 </w:t>
            </w:r>
            <w:r>
              <w:rPr>
                <w:sz w:val="16"/>
                <w:szCs w:val="16"/>
              </w:rPr>
              <w:t>штуки</w:t>
            </w:r>
          </w:p>
        </w:tc>
        <w:tc>
          <w:tcPr>
            <w:tcW w:w="1227" w:type="dxa"/>
            <w:vAlign w:val="center"/>
          </w:tcPr>
          <w:p w14:paraId="2CF1086E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35DD2E11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013D0E4F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3" w:type="dxa"/>
            <w:vAlign w:val="center"/>
          </w:tcPr>
          <w:p w14:paraId="1E5A8ECB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1324CE07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06009E14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83" w:type="dxa"/>
            <w:vAlign w:val="center"/>
          </w:tcPr>
          <w:p w14:paraId="60BD1196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</w:tr>
      <w:tr w:rsidR="00486E64" w:rsidRPr="00C72CED" w14:paraId="57A9F054" w14:textId="77777777" w:rsidTr="00486E64">
        <w:tblPrEx>
          <w:jc w:val="left"/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577" w:type="dxa"/>
            <w:vAlign w:val="center"/>
          </w:tcPr>
          <w:p w14:paraId="6E0EBF88" w14:textId="77777777" w:rsidR="00486E64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276" w:type="dxa"/>
            <w:vAlign w:val="center"/>
          </w:tcPr>
          <w:p w14:paraId="46D6ABE2" w14:textId="77777777" w:rsidR="00486E64" w:rsidRPr="00FF0937" w:rsidRDefault="00486E64" w:rsidP="00486E64">
            <w:pPr>
              <w:jc w:val="center"/>
              <w:rPr>
                <w:sz w:val="16"/>
                <w:szCs w:val="16"/>
                <w:highlight w:val="yellow"/>
              </w:rPr>
            </w:pPr>
            <w:r w:rsidRPr="00FF0937">
              <w:rPr>
                <w:sz w:val="16"/>
                <w:szCs w:val="16"/>
                <w:highlight w:val="yellow"/>
              </w:rPr>
              <w:t xml:space="preserve">Оператор </w:t>
            </w:r>
            <w:proofErr w:type="gramStart"/>
            <w:r w:rsidRPr="00FF0937">
              <w:rPr>
                <w:sz w:val="16"/>
                <w:szCs w:val="16"/>
                <w:highlight w:val="yellow"/>
              </w:rPr>
              <w:t>газовой  котельной</w:t>
            </w:r>
            <w:proofErr w:type="gramEnd"/>
          </w:p>
        </w:tc>
        <w:tc>
          <w:tcPr>
            <w:tcW w:w="1134" w:type="dxa"/>
            <w:vAlign w:val="center"/>
          </w:tcPr>
          <w:p w14:paraId="348CD119" w14:textId="77777777" w:rsidR="00486E64" w:rsidRDefault="00486E64" w:rsidP="00486E64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Мухаметов</w:t>
            </w:r>
            <w:proofErr w:type="spellEnd"/>
            <w:r>
              <w:rPr>
                <w:sz w:val="16"/>
                <w:szCs w:val="16"/>
              </w:rPr>
              <w:t xml:space="preserve"> Амир </w:t>
            </w:r>
            <w:proofErr w:type="spellStart"/>
            <w:r>
              <w:rPr>
                <w:sz w:val="16"/>
                <w:szCs w:val="16"/>
              </w:rPr>
              <w:t>Бариевич</w:t>
            </w:r>
            <w:proofErr w:type="spellEnd"/>
          </w:p>
        </w:tc>
        <w:tc>
          <w:tcPr>
            <w:tcW w:w="850" w:type="dxa"/>
            <w:vAlign w:val="center"/>
          </w:tcPr>
          <w:p w14:paraId="193E7750" w14:textId="77777777" w:rsidR="00486E64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078-533-682 03</w:t>
            </w:r>
          </w:p>
        </w:tc>
        <w:tc>
          <w:tcPr>
            <w:tcW w:w="851" w:type="dxa"/>
            <w:vAlign w:val="center"/>
          </w:tcPr>
          <w:p w14:paraId="0C73F9A1" w14:textId="77777777" w:rsidR="00486E64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085" w:type="dxa"/>
            <w:vAlign w:val="center"/>
          </w:tcPr>
          <w:p w14:paraId="583C467E" w14:textId="77777777" w:rsidR="00486E64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466" w:type="dxa"/>
            <w:vAlign w:val="center"/>
          </w:tcPr>
          <w:p w14:paraId="1B6921AC" w14:textId="77777777" w:rsidR="00486E64" w:rsidRPr="000F3A65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Котел </w:t>
            </w:r>
            <w:r>
              <w:rPr>
                <w:sz w:val="16"/>
                <w:szCs w:val="16"/>
                <w:lang w:val="en-US"/>
              </w:rPr>
              <w:t xml:space="preserve">RS –F 100 3 </w:t>
            </w:r>
            <w:r>
              <w:rPr>
                <w:sz w:val="16"/>
                <w:szCs w:val="16"/>
              </w:rPr>
              <w:t>штуки</w:t>
            </w:r>
          </w:p>
        </w:tc>
        <w:tc>
          <w:tcPr>
            <w:tcW w:w="1227" w:type="dxa"/>
            <w:vAlign w:val="center"/>
          </w:tcPr>
          <w:p w14:paraId="2B3D8B6B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731A49BB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528B7E2C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3" w:type="dxa"/>
            <w:vAlign w:val="center"/>
          </w:tcPr>
          <w:p w14:paraId="4C7445E9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23AAD303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6B6DEBFC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83" w:type="dxa"/>
            <w:vAlign w:val="center"/>
          </w:tcPr>
          <w:p w14:paraId="730310D7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</w:tr>
      <w:tr w:rsidR="00486E64" w:rsidRPr="00C72CED" w14:paraId="271A36B7" w14:textId="77777777" w:rsidTr="00486E64">
        <w:tblPrEx>
          <w:jc w:val="left"/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577" w:type="dxa"/>
            <w:vAlign w:val="center"/>
          </w:tcPr>
          <w:p w14:paraId="2D75B9D5" w14:textId="77777777" w:rsidR="00486E64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276" w:type="dxa"/>
            <w:vAlign w:val="center"/>
          </w:tcPr>
          <w:p w14:paraId="1866E8C3" w14:textId="77777777" w:rsidR="00486E64" w:rsidRPr="00FF0937" w:rsidRDefault="00486E64" w:rsidP="00486E64">
            <w:pPr>
              <w:jc w:val="center"/>
              <w:rPr>
                <w:sz w:val="16"/>
                <w:szCs w:val="16"/>
                <w:highlight w:val="yellow"/>
              </w:rPr>
            </w:pPr>
            <w:r w:rsidRPr="00FF0937">
              <w:rPr>
                <w:sz w:val="16"/>
                <w:szCs w:val="16"/>
                <w:highlight w:val="yellow"/>
              </w:rPr>
              <w:t>Воспитатель</w:t>
            </w:r>
          </w:p>
          <w:p w14:paraId="3EFC4626" w14:textId="77777777" w:rsidR="00486E64" w:rsidRPr="00FF0937" w:rsidRDefault="00486E64" w:rsidP="00486E64">
            <w:pPr>
              <w:jc w:val="center"/>
              <w:rPr>
                <w:sz w:val="16"/>
                <w:szCs w:val="16"/>
                <w:highlight w:val="yellow"/>
              </w:rPr>
            </w:pPr>
            <w:r w:rsidRPr="00FF0937">
              <w:rPr>
                <w:sz w:val="16"/>
                <w:szCs w:val="16"/>
                <w:highlight w:val="yellow"/>
              </w:rPr>
              <w:t>(1,25 ст.)</w:t>
            </w:r>
          </w:p>
        </w:tc>
        <w:tc>
          <w:tcPr>
            <w:tcW w:w="1134" w:type="dxa"/>
            <w:vAlign w:val="center"/>
          </w:tcPr>
          <w:p w14:paraId="6F1BFA51" w14:textId="77777777" w:rsidR="00486E64" w:rsidRPr="00C72CED" w:rsidRDefault="00486E64" w:rsidP="00486E64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Азнабаева</w:t>
            </w:r>
            <w:proofErr w:type="spellEnd"/>
            <w:r>
              <w:rPr>
                <w:sz w:val="16"/>
                <w:szCs w:val="16"/>
              </w:rPr>
              <w:t xml:space="preserve"> Танзиля </w:t>
            </w:r>
            <w:proofErr w:type="spellStart"/>
            <w:r>
              <w:rPr>
                <w:sz w:val="16"/>
                <w:szCs w:val="16"/>
              </w:rPr>
              <w:t>Булатовна</w:t>
            </w:r>
            <w:proofErr w:type="spellEnd"/>
          </w:p>
        </w:tc>
        <w:tc>
          <w:tcPr>
            <w:tcW w:w="850" w:type="dxa"/>
            <w:vAlign w:val="center"/>
          </w:tcPr>
          <w:p w14:paraId="1F5EDF74" w14:textId="77777777" w:rsidR="00486E64" w:rsidRPr="007D192C" w:rsidRDefault="00486E64" w:rsidP="00486E6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041-278-896 65</w:t>
            </w:r>
            <w:r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15AF1985" w14:textId="77777777" w:rsidR="00486E64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085" w:type="dxa"/>
            <w:vAlign w:val="center"/>
          </w:tcPr>
          <w:p w14:paraId="7972B584" w14:textId="77777777" w:rsidR="00486E64" w:rsidRPr="007D192C" w:rsidRDefault="00486E64" w:rsidP="00486E6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персональный компьютер</w:t>
            </w:r>
            <w:proofErr w:type="gramStart"/>
            <w:r>
              <w:rPr>
                <w:sz w:val="16"/>
                <w:szCs w:val="16"/>
                <w:lang w:val="en-US"/>
              </w:rPr>
              <w:t xml:space="preserve">HP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ProBook</w:t>
            </w:r>
            <w:proofErr w:type="gramEnd"/>
            <w:r>
              <w:rPr>
                <w:sz w:val="16"/>
                <w:szCs w:val="16"/>
                <w:lang w:val="en-US"/>
              </w:rPr>
              <w:t xml:space="preserve"> 4545s </w:t>
            </w:r>
          </w:p>
        </w:tc>
        <w:tc>
          <w:tcPr>
            <w:tcW w:w="1466" w:type="dxa"/>
            <w:vAlign w:val="center"/>
          </w:tcPr>
          <w:p w14:paraId="40AA7D9E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Бумага, видеокамера</w:t>
            </w:r>
          </w:p>
        </w:tc>
        <w:tc>
          <w:tcPr>
            <w:tcW w:w="1227" w:type="dxa"/>
            <w:vAlign w:val="center"/>
          </w:tcPr>
          <w:p w14:paraId="67A1E931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497BF1FD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32FF540C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3" w:type="dxa"/>
            <w:vAlign w:val="center"/>
          </w:tcPr>
          <w:p w14:paraId="084821BC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5242E6D0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6B9D9845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83" w:type="dxa"/>
            <w:vAlign w:val="center"/>
          </w:tcPr>
          <w:p w14:paraId="17E77FB0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</w:tr>
      <w:tr w:rsidR="00486E64" w:rsidRPr="00C72CED" w14:paraId="2FA41732" w14:textId="77777777" w:rsidTr="00486E64">
        <w:tblPrEx>
          <w:jc w:val="left"/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577" w:type="dxa"/>
            <w:vAlign w:val="center"/>
          </w:tcPr>
          <w:p w14:paraId="33B1D1AA" w14:textId="77777777" w:rsidR="00486E64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16</w:t>
            </w:r>
          </w:p>
        </w:tc>
        <w:tc>
          <w:tcPr>
            <w:tcW w:w="1276" w:type="dxa"/>
            <w:vAlign w:val="center"/>
          </w:tcPr>
          <w:p w14:paraId="47C52FAA" w14:textId="77777777" w:rsidR="00486E64" w:rsidRPr="00FF0937" w:rsidRDefault="00486E64" w:rsidP="00486E64">
            <w:pPr>
              <w:jc w:val="center"/>
              <w:rPr>
                <w:sz w:val="16"/>
                <w:szCs w:val="16"/>
                <w:highlight w:val="yellow"/>
              </w:rPr>
            </w:pPr>
            <w:r w:rsidRPr="00FF0937">
              <w:rPr>
                <w:sz w:val="16"/>
                <w:szCs w:val="16"/>
                <w:highlight w:val="yellow"/>
              </w:rPr>
              <w:t>Воспитатель</w:t>
            </w:r>
          </w:p>
          <w:p w14:paraId="72C25C7B" w14:textId="77777777" w:rsidR="00486E64" w:rsidRPr="00FF0937" w:rsidRDefault="00486E64" w:rsidP="00486E64">
            <w:pPr>
              <w:jc w:val="center"/>
              <w:rPr>
                <w:sz w:val="16"/>
                <w:szCs w:val="16"/>
                <w:highlight w:val="yellow"/>
              </w:rPr>
            </w:pPr>
            <w:r w:rsidRPr="00FF0937">
              <w:rPr>
                <w:sz w:val="16"/>
                <w:szCs w:val="16"/>
                <w:highlight w:val="yellow"/>
              </w:rPr>
              <w:t xml:space="preserve">(0,6 </w:t>
            </w:r>
            <w:proofErr w:type="spellStart"/>
            <w:r w:rsidRPr="00FF0937">
              <w:rPr>
                <w:sz w:val="16"/>
                <w:szCs w:val="16"/>
                <w:highlight w:val="yellow"/>
              </w:rPr>
              <w:t>ст</w:t>
            </w:r>
            <w:proofErr w:type="spellEnd"/>
            <w:r w:rsidRPr="00FF0937">
              <w:rPr>
                <w:sz w:val="16"/>
                <w:szCs w:val="16"/>
                <w:highlight w:val="yellow"/>
              </w:rPr>
              <w:t>)</w:t>
            </w:r>
          </w:p>
        </w:tc>
        <w:tc>
          <w:tcPr>
            <w:tcW w:w="1134" w:type="dxa"/>
            <w:vAlign w:val="center"/>
          </w:tcPr>
          <w:p w14:paraId="2562BEB7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Ягафарова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Эльвера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Абдулхаевна</w:t>
            </w:r>
            <w:proofErr w:type="spellEnd"/>
          </w:p>
        </w:tc>
        <w:tc>
          <w:tcPr>
            <w:tcW w:w="850" w:type="dxa"/>
            <w:vAlign w:val="center"/>
          </w:tcPr>
          <w:p w14:paraId="583B38D6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012-145-454 94</w:t>
            </w:r>
          </w:p>
        </w:tc>
        <w:tc>
          <w:tcPr>
            <w:tcW w:w="851" w:type="dxa"/>
            <w:vAlign w:val="center"/>
          </w:tcPr>
          <w:p w14:paraId="73005915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1085" w:type="dxa"/>
            <w:vAlign w:val="center"/>
          </w:tcPr>
          <w:p w14:paraId="6F6677AF" w14:textId="77777777" w:rsidR="00486E64" w:rsidRPr="007D192C" w:rsidRDefault="00486E64" w:rsidP="00486E6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персональный компьютер</w:t>
            </w:r>
            <w:proofErr w:type="gramStart"/>
            <w:r>
              <w:rPr>
                <w:sz w:val="16"/>
                <w:szCs w:val="16"/>
                <w:lang w:val="en-US"/>
              </w:rPr>
              <w:t xml:space="preserve">HP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ProBook</w:t>
            </w:r>
            <w:proofErr w:type="gramEnd"/>
            <w:r>
              <w:rPr>
                <w:sz w:val="16"/>
                <w:szCs w:val="16"/>
                <w:lang w:val="en-US"/>
              </w:rPr>
              <w:t xml:space="preserve"> 4545s </w:t>
            </w:r>
          </w:p>
        </w:tc>
        <w:tc>
          <w:tcPr>
            <w:tcW w:w="1466" w:type="dxa"/>
            <w:vAlign w:val="center"/>
          </w:tcPr>
          <w:p w14:paraId="490A548F" w14:textId="77777777" w:rsidR="00486E64" w:rsidRPr="00C72CED" w:rsidRDefault="00486E64" w:rsidP="00486E64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C72CED">
              <w:rPr>
                <w:sz w:val="16"/>
                <w:szCs w:val="16"/>
              </w:rPr>
              <w:t>Бу</w:t>
            </w:r>
            <w:r>
              <w:rPr>
                <w:sz w:val="16"/>
                <w:szCs w:val="16"/>
              </w:rPr>
              <w:t>ма</w:t>
            </w:r>
            <w:r w:rsidRPr="00C72CED">
              <w:rPr>
                <w:sz w:val="16"/>
                <w:szCs w:val="16"/>
              </w:rPr>
              <w:t>га</w:t>
            </w:r>
            <w:r>
              <w:rPr>
                <w:sz w:val="16"/>
                <w:szCs w:val="16"/>
              </w:rPr>
              <w:t>,видеокамера</w:t>
            </w:r>
            <w:proofErr w:type="spellEnd"/>
            <w:proofErr w:type="gramEnd"/>
          </w:p>
        </w:tc>
        <w:tc>
          <w:tcPr>
            <w:tcW w:w="1227" w:type="dxa"/>
            <w:vAlign w:val="center"/>
          </w:tcPr>
          <w:p w14:paraId="2C5ABFA7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30772B02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66B9AE30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3" w:type="dxa"/>
            <w:vAlign w:val="center"/>
          </w:tcPr>
          <w:p w14:paraId="7C5C45B2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7AEAAAD5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17A8A03F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1183" w:type="dxa"/>
            <w:vAlign w:val="center"/>
          </w:tcPr>
          <w:p w14:paraId="3B1855E5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да</w:t>
            </w:r>
          </w:p>
        </w:tc>
      </w:tr>
      <w:tr w:rsidR="00486E64" w:rsidRPr="00C72CED" w14:paraId="168193E3" w14:textId="77777777" w:rsidTr="00486E64">
        <w:tblPrEx>
          <w:jc w:val="left"/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577" w:type="dxa"/>
            <w:vAlign w:val="center"/>
          </w:tcPr>
          <w:p w14:paraId="451AAD4F" w14:textId="77777777" w:rsidR="00486E64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276" w:type="dxa"/>
            <w:vAlign w:val="center"/>
          </w:tcPr>
          <w:p w14:paraId="2B7788DE" w14:textId="77777777" w:rsidR="00486E64" w:rsidRPr="00FF0937" w:rsidRDefault="00486E64" w:rsidP="00486E64">
            <w:pPr>
              <w:jc w:val="center"/>
              <w:rPr>
                <w:sz w:val="16"/>
                <w:szCs w:val="16"/>
                <w:highlight w:val="yellow"/>
              </w:rPr>
            </w:pPr>
            <w:r w:rsidRPr="00FF0937">
              <w:rPr>
                <w:sz w:val="16"/>
                <w:szCs w:val="16"/>
                <w:highlight w:val="yellow"/>
              </w:rPr>
              <w:t>Воспитатель</w:t>
            </w:r>
          </w:p>
          <w:p w14:paraId="23CA65F8" w14:textId="77777777" w:rsidR="00486E64" w:rsidRPr="00FF0937" w:rsidRDefault="00486E64" w:rsidP="00486E64">
            <w:pPr>
              <w:jc w:val="center"/>
              <w:rPr>
                <w:sz w:val="16"/>
                <w:szCs w:val="16"/>
                <w:highlight w:val="yellow"/>
              </w:rPr>
            </w:pPr>
            <w:r w:rsidRPr="00FF0937">
              <w:rPr>
                <w:sz w:val="16"/>
                <w:szCs w:val="16"/>
                <w:highlight w:val="yellow"/>
              </w:rPr>
              <w:t xml:space="preserve">(0,6 </w:t>
            </w:r>
            <w:proofErr w:type="spellStart"/>
            <w:r w:rsidRPr="00FF0937">
              <w:rPr>
                <w:sz w:val="16"/>
                <w:szCs w:val="16"/>
                <w:highlight w:val="yellow"/>
              </w:rPr>
              <w:t>ст</w:t>
            </w:r>
            <w:proofErr w:type="spellEnd"/>
            <w:r w:rsidRPr="00FF0937">
              <w:rPr>
                <w:sz w:val="16"/>
                <w:szCs w:val="16"/>
                <w:highlight w:val="yellow"/>
              </w:rPr>
              <w:t>)</w:t>
            </w:r>
          </w:p>
        </w:tc>
        <w:tc>
          <w:tcPr>
            <w:tcW w:w="1134" w:type="dxa"/>
            <w:vAlign w:val="center"/>
          </w:tcPr>
          <w:p w14:paraId="26B6B336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Абдулгужин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Ирандек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Иделович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4A05E978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011-957-120 28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5FDA8C0A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1085" w:type="dxa"/>
            <w:vAlign w:val="center"/>
          </w:tcPr>
          <w:p w14:paraId="5E3B479A" w14:textId="77777777" w:rsidR="00486E64" w:rsidRPr="007D192C" w:rsidRDefault="00486E64" w:rsidP="00486E6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персональный компьютер</w:t>
            </w:r>
            <w:proofErr w:type="gramStart"/>
            <w:r>
              <w:rPr>
                <w:sz w:val="16"/>
                <w:szCs w:val="16"/>
                <w:lang w:val="en-US"/>
              </w:rPr>
              <w:t xml:space="preserve">HP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ProBook</w:t>
            </w:r>
            <w:proofErr w:type="gramEnd"/>
            <w:r>
              <w:rPr>
                <w:sz w:val="16"/>
                <w:szCs w:val="16"/>
                <w:lang w:val="en-US"/>
              </w:rPr>
              <w:t xml:space="preserve"> 4545s </w:t>
            </w:r>
          </w:p>
        </w:tc>
        <w:tc>
          <w:tcPr>
            <w:tcW w:w="1466" w:type="dxa"/>
            <w:vAlign w:val="center"/>
          </w:tcPr>
          <w:p w14:paraId="2336D556" w14:textId="77777777" w:rsidR="00486E64" w:rsidRPr="00C72CED" w:rsidRDefault="00486E64" w:rsidP="00486E64">
            <w:pPr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Бумага</w:t>
            </w:r>
            <w:r>
              <w:rPr>
                <w:sz w:val="16"/>
                <w:szCs w:val="16"/>
              </w:rPr>
              <w:t>, видеокамера</w:t>
            </w:r>
          </w:p>
        </w:tc>
        <w:tc>
          <w:tcPr>
            <w:tcW w:w="1227" w:type="dxa"/>
            <w:vAlign w:val="center"/>
          </w:tcPr>
          <w:p w14:paraId="09A2F76C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4BFAA008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68DA3CC7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3" w:type="dxa"/>
            <w:vAlign w:val="center"/>
          </w:tcPr>
          <w:p w14:paraId="175A9163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08883672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6C9D5EB8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1183" w:type="dxa"/>
            <w:vAlign w:val="center"/>
          </w:tcPr>
          <w:p w14:paraId="6C47B898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да</w:t>
            </w:r>
          </w:p>
        </w:tc>
      </w:tr>
      <w:tr w:rsidR="00D33CBA" w:rsidRPr="00C72CED" w14:paraId="461D17D5" w14:textId="77777777" w:rsidTr="00486E64">
        <w:tblPrEx>
          <w:jc w:val="left"/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577" w:type="dxa"/>
            <w:vAlign w:val="center"/>
          </w:tcPr>
          <w:p w14:paraId="041317E7" w14:textId="77777777" w:rsidR="00D33CBA" w:rsidRDefault="00D33CBA" w:rsidP="00D33C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276" w:type="dxa"/>
            <w:vAlign w:val="center"/>
          </w:tcPr>
          <w:p w14:paraId="6B88A160" w14:textId="77777777" w:rsidR="00D33CBA" w:rsidRPr="00FF0937" w:rsidRDefault="00D33CBA" w:rsidP="00D33CBA">
            <w:pPr>
              <w:jc w:val="center"/>
              <w:rPr>
                <w:sz w:val="16"/>
                <w:szCs w:val="16"/>
                <w:highlight w:val="yellow"/>
              </w:rPr>
            </w:pPr>
            <w:r w:rsidRPr="00FF0937">
              <w:rPr>
                <w:sz w:val="16"/>
                <w:szCs w:val="16"/>
                <w:highlight w:val="yellow"/>
              </w:rPr>
              <w:t xml:space="preserve">Ночной помощник </w:t>
            </w:r>
            <w:proofErr w:type="gramStart"/>
            <w:r w:rsidRPr="00FF0937">
              <w:rPr>
                <w:sz w:val="16"/>
                <w:szCs w:val="16"/>
                <w:highlight w:val="yellow"/>
              </w:rPr>
              <w:t>воспитателя  (</w:t>
            </w:r>
            <w:proofErr w:type="gramEnd"/>
            <w:r w:rsidRPr="00FF0937">
              <w:rPr>
                <w:sz w:val="16"/>
                <w:szCs w:val="16"/>
                <w:highlight w:val="yellow"/>
              </w:rPr>
              <w:t xml:space="preserve">0,75 </w:t>
            </w:r>
            <w:proofErr w:type="spellStart"/>
            <w:r w:rsidRPr="00FF0937">
              <w:rPr>
                <w:sz w:val="16"/>
                <w:szCs w:val="16"/>
                <w:highlight w:val="yellow"/>
              </w:rPr>
              <w:t>ст</w:t>
            </w:r>
            <w:proofErr w:type="spellEnd"/>
            <w:r w:rsidRPr="00FF0937">
              <w:rPr>
                <w:sz w:val="16"/>
                <w:szCs w:val="16"/>
                <w:highlight w:val="yellow"/>
              </w:rPr>
              <w:t>)</w:t>
            </w:r>
          </w:p>
        </w:tc>
        <w:tc>
          <w:tcPr>
            <w:tcW w:w="1134" w:type="dxa"/>
            <w:vAlign w:val="center"/>
          </w:tcPr>
          <w:p w14:paraId="73A3E35F" w14:textId="77777777" w:rsidR="00D33CBA" w:rsidRDefault="00D33CBA" w:rsidP="00D33CBA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Арсланова  </w:t>
            </w:r>
            <w:proofErr w:type="spellStart"/>
            <w:r>
              <w:rPr>
                <w:sz w:val="16"/>
                <w:szCs w:val="16"/>
              </w:rPr>
              <w:t>Зухра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Кинзягалиевна</w:t>
            </w:r>
            <w:proofErr w:type="spellEnd"/>
          </w:p>
        </w:tc>
        <w:tc>
          <w:tcPr>
            <w:tcW w:w="850" w:type="dxa"/>
            <w:vAlign w:val="center"/>
          </w:tcPr>
          <w:p w14:paraId="7156AB52" w14:textId="77777777" w:rsidR="00D33CBA" w:rsidRDefault="00D33CBA" w:rsidP="00D33C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108-868-048 90</w:t>
            </w:r>
          </w:p>
        </w:tc>
        <w:tc>
          <w:tcPr>
            <w:tcW w:w="851" w:type="dxa"/>
            <w:vAlign w:val="center"/>
          </w:tcPr>
          <w:p w14:paraId="24F753B7" w14:textId="77777777" w:rsidR="00D33CBA" w:rsidRDefault="00D33CBA" w:rsidP="00D33C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1085" w:type="dxa"/>
            <w:vAlign w:val="center"/>
          </w:tcPr>
          <w:p w14:paraId="3F534EC0" w14:textId="22A791C1" w:rsidR="00D33CBA" w:rsidRPr="001F0BDE" w:rsidRDefault="00D33CBA" w:rsidP="00D33C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Видеокамера</w:t>
            </w:r>
          </w:p>
        </w:tc>
        <w:tc>
          <w:tcPr>
            <w:tcW w:w="1466" w:type="dxa"/>
            <w:vAlign w:val="center"/>
          </w:tcPr>
          <w:p w14:paraId="7A00E939" w14:textId="213B3E43" w:rsidR="00D33CBA" w:rsidRPr="00C72CED" w:rsidRDefault="00D33CBA" w:rsidP="00D33C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комната</w:t>
            </w:r>
          </w:p>
        </w:tc>
        <w:tc>
          <w:tcPr>
            <w:tcW w:w="1227" w:type="dxa"/>
            <w:vAlign w:val="center"/>
          </w:tcPr>
          <w:p w14:paraId="100028DF" w14:textId="77777777" w:rsidR="00D33CBA" w:rsidRPr="00C72CED" w:rsidRDefault="00D33CBA" w:rsidP="00D33CBA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712C9B8C" w14:textId="77777777" w:rsidR="00D33CBA" w:rsidRPr="00C72CED" w:rsidRDefault="00D33CBA" w:rsidP="00D33CBA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57582DF6" w14:textId="77777777" w:rsidR="00D33CBA" w:rsidRPr="00C72CED" w:rsidRDefault="00D33CBA" w:rsidP="00D33CBA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3" w:type="dxa"/>
            <w:vAlign w:val="center"/>
          </w:tcPr>
          <w:p w14:paraId="6CE829FB" w14:textId="77777777" w:rsidR="00D33CBA" w:rsidRPr="00C72CED" w:rsidRDefault="00D33CBA" w:rsidP="00D33CBA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219F6671" w14:textId="77777777" w:rsidR="00D33CBA" w:rsidRPr="00C72CED" w:rsidRDefault="00D33CBA" w:rsidP="00D33CBA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7B29B206" w14:textId="77777777" w:rsidR="00D33CBA" w:rsidRPr="00C72CED" w:rsidRDefault="00D33CBA" w:rsidP="00D33CBA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1183" w:type="dxa"/>
            <w:vAlign w:val="center"/>
          </w:tcPr>
          <w:p w14:paraId="099F7A22" w14:textId="77777777" w:rsidR="00D33CBA" w:rsidRPr="00C72CED" w:rsidRDefault="00D33CBA" w:rsidP="00D33CBA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да</w:t>
            </w:r>
          </w:p>
        </w:tc>
      </w:tr>
      <w:tr w:rsidR="00D33CBA" w:rsidRPr="00C72CED" w14:paraId="2323E51B" w14:textId="77777777" w:rsidTr="00486E64">
        <w:tblPrEx>
          <w:jc w:val="left"/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577" w:type="dxa"/>
            <w:vAlign w:val="center"/>
          </w:tcPr>
          <w:p w14:paraId="65282A08" w14:textId="77777777" w:rsidR="00D33CBA" w:rsidRDefault="00D33CBA" w:rsidP="00D33C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276" w:type="dxa"/>
            <w:vAlign w:val="center"/>
          </w:tcPr>
          <w:p w14:paraId="50E16513" w14:textId="77777777" w:rsidR="00D33CBA" w:rsidRPr="00FF0937" w:rsidRDefault="00D33CBA" w:rsidP="00D33CBA">
            <w:pPr>
              <w:jc w:val="center"/>
              <w:rPr>
                <w:sz w:val="16"/>
                <w:szCs w:val="16"/>
                <w:highlight w:val="yellow"/>
              </w:rPr>
            </w:pPr>
            <w:r w:rsidRPr="00FF0937">
              <w:rPr>
                <w:sz w:val="16"/>
                <w:szCs w:val="16"/>
                <w:highlight w:val="yellow"/>
              </w:rPr>
              <w:t>Ночной помощник воспитателя (0,75 ст.)</w:t>
            </w:r>
          </w:p>
        </w:tc>
        <w:tc>
          <w:tcPr>
            <w:tcW w:w="1134" w:type="dxa"/>
            <w:vAlign w:val="center"/>
          </w:tcPr>
          <w:p w14:paraId="71EF6084" w14:textId="77777777" w:rsidR="00D33CBA" w:rsidRDefault="00D33CBA" w:rsidP="00D33CB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Хамидуллина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  <w:szCs w:val="16"/>
              </w:rPr>
              <w:t>Гулькай</w:t>
            </w:r>
            <w:proofErr w:type="spellEnd"/>
            <w:r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Хабировна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</w:p>
          <w:p w14:paraId="0756A743" w14:textId="77777777" w:rsidR="00D33CBA" w:rsidRDefault="00D33CBA" w:rsidP="00D33C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25B59D5" w14:textId="77777777" w:rsidR="00D33CBA" w:rsidRDefault="00D33CBA" w:rsidP="00D33C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122-606-944 37</w:t>
            </w:r>
          </w:p>
        </w:tc>
        <w:tc>
          <w:tcPr>
            <w:tcW w:w="851" w:type="dxa"/>
            <w:vAlign w:val="center"/>
          </w:tcPr>
          <w:p w14:paraId="25920577" w14:textId="77777777" w:rsidR="00D33CBA" w:rsidRDefault="00D33CBA" w:rsidP="00D33C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085" w:type="dxa"/>
            <w:vAlign w:val="center"/>
          </w:tcPr>
          <w:p w14:paraId="6DE86BD6" w14:textId="414C1099" w:rsidR="00D33CBA" w:rsidRDefault="00D33CBA" w:rsidP="00D33C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Видеокамера</w:t>
            </w:r>
          </w:p>
        </w:tc>
        <w:tc>
          <w:tcPr>
            <w:tcW w:w="1466" w:type="dxa"/>
            <w:vAlign w:val="center"/>
          </w:tcPr>
          <w:p w14:paraId="087DE722" w14:textId="10F06CFE" w:rsidR="00D33CBA" w:rsidRPr="00C72CED" w:rsidRDefault="00D33CBA" w:rsidP="00D33C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комната</w:t>
            </w:r>
          </w:p>
        </w:tc>
        <w:tc>
          <w:tcPr>
            <w:tcW w:w="1227" w:type="dxa"/>
            <w:vAlign w:val="center"/>
          </w:tcPr>
          <w:p w14:paraId="6118B687" w14:textId="77777777" w:rsidR="00D33CBA" w:rsidRPr="00C72CED" w:rsidRDefault="00D33CBA" w:rsidP="00D33C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0C1F3535" w14:textId="77777777" w:rsidR="00D33CBA" w:rsidRPr="00C72CED" w:rsidRDefault="00D33CBA" w:rsidP="00D33C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2448F5C4" w14:textId="77777777" w:rsidR="00D33CBA" w:rsidRPr="00C72CED" w:rsidRDefault="00D33CBA" w:rsidP="00D33C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993" w:type="dxa"/>
            <w:vAlign w:val="center"/>
          </w:tcPr>
          <w:p w14:paraId="1E092CEF" w14:textId="77777777" w:rsidR="00D33CBA" w:rsidRPr="00C72CED" w:rsidRDefault="00D33CBA" w:rsidP="00D33C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610D804C" w14:textId="77777777" w:rsidR="00D33CBA" w:rsidRPr="00C72CED" w:rsidRDefault="00D33CBA" w:rsidP="00D33C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5DFFDBA5" w14:textId="77777777" w:rsidR="00D33CBA" w:rsidRPr="00C72CED" w:rsidRDefault="00D33CBA" w:rsidP="00D33C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83" w:type="dxa"/>
            <w:vAlign w:val="center"/>
          </w:tcPr>
          <w:p w14:paraId="3B9A2255" w14:textId="77777777" w:rsidR="00D33CBA" w:rsidRPr="00C72CED" w:rsidRDefault="00D33CBA" w:rsidP="00D33C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</w:tr>
      <w:tr w:rsidR="00D33CBA" w:rsidRPr="00C72CED" w14:paraId="422DDD33" w14:textId="77777777" w:rsidTr="00486E64">
        <w:tblPrEx>
          <w:jc w:val="left"/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577" w:type="dxa"/>
            <w:vAlign w:val="center"/>
          </w:tcPr>
          <w:p w14:paraId="33190890" w14:textId="77777777" w:rsidR="00D33CBA" w:rsidRDefault="00D33CBA" w:rsidP="00D33C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276" w:type="dxa"/>
            <w:vAlign w:val="center"/>
          </w:tcPr>
          <w:p w14:paraId="626A484A" w14:textId="77777777" w:rsidR="00D33CBA" w:rsidRPr="00FF0937" w:rsidRDefault="00D33CBA" w:rsidP="00D33CBA">
            <w:pPr>
              <w:jc w:val="center"/>
              <w:rPr>
                <w:sz w:val="16"/>
                <w:szCs w:val="16"/>
                <w:highlight w:val="yellow"/>
              </w:rPr>
            </w:pPr>
            <w:r w:rsidRPr="00FF0937">
              <w:rPr>
                <w:sz w:val="16"/>
                <w:szCs w:val="16"/>
                <w:highlight w:val="yellow"/>
              </w:rPr>
              <w:t>Помощник воспитателя (0,75 ст.)</w:t>
            </w:r>
          </w:p>
        </w:tc>
        <w:tc>
          <w:tcPr>
            <w:tcW w:w="1134" w:type="dxa"/>
            <w:vAlign w:val="center"/>
          </w:tcPr>
          <w:p w14:paraId="22641FC4" w14:textId="77777777" w:rsidR="00D33CBA" w:rsidRDefault="00D33CBA" w:rsidP="00D33CB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Азнабаева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 xml:space="preserve">Гузель  </w:t>
            </w:r>
            <w:proofErr w:type="spellStart"/>
            <w:r>
              <w:rPr>
                <w:sz w:val="16"/>
                <w:szCs w:val="16"/>
              </w:rPr>
              <w:t>Гизатуловна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14:paraId="762376B8" w14:textId="77777777" w:rsidR="00D33CBA" w:rsidRDefault="00D33CBA" w:rsidP="00D33C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006-628-473 48</w:t>
            </w:r>
          </w:p>
        </w:tc>
        <w:tc>
          <w:tcPr>
            <w:tcW w:w="851" w:type="dxa"/>
            <w:vAlign w:val="center"/>
          </w:tcPr>
          <w:p w14:paraId="498E6CDA" w14:textId="77777777" w:rsidR="00D33CBA" w:rsidRDefault="00D33CBA" w:rsidP="00D33C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085" w:type="dxa"/>
            <w:vAlign w:val="center"/>
          </w:tcPr>
          <w:p w14:paraId="77F2B258" w14:textId="217FAF4F" w:rsidR="00D33CBA" w:rsidRDefault="00D33CBA" w:rsidP="00D33C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Видеокамера</w:t>
            </w:r>
          </w:p>
        </w:tc>
        <w:tc>
          <w:tcPr>
            <w:tcW w:w="1466" w:type="dxa"/>
            <w:vAlign w:val="center"/>
          </w:tcPr>
          <w:p w14:paraId="34B0E14A" w14:textId="55E614E6" w:rsidR="00D33CBA" w:rsidRPr="00C72CED" w:rsidRDefault="00D33CBA" w:rsidP="00D33C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комната</w:t>
            </w:r>
          </w:p>
        </w:tc>
        <w:tc>
          <w:tcPr>
            <w:tcW w:w="1227" w:type="dxa"/>
            <w:vAlign w:val="center"/>
          </w:tcPr>
          <w:p w14:paraId="00BFAF86" w14:textId="77777777" w:rsidR="00D33CBA" w:rsidRPr="00C72CED" w:rsidRDefault="00D33CBA" w:rsidP="00D33C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</w:t>
            </w:r>
          </w:p>
        </w:tc>
        <w:tc>
          <w:tcPr>
            <w:tcW w:w="992" w:type="dxa"/>
            <w:vAlign w:val="center"/>
          </w:tcPr>
          <w:p w14:paraId="54BD60C6" w14:textId="77777777" w:rsidR="00D33CBA" w:rsidRPr="00C72CED" w:rsidRDefault="00D33CBA" w:rsidP="00D33C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00367582" w14:textId="77777777" w:rsidR="00D33CBA" w:rsidRPr="00C72CED" w:rsidRDefault="00D33CBA" w:rsidP="00D33C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3" w:type="dxa"/>
            <w:vAlign w:val="center"/>
          </w:tcPr>
          <w:p w14:paraId="4446B88B" w14:textId="77777777" w:rsidR="00D33CBA" w:rsidRPr="00C72CED" w:rsidRDefault="00D33CBA" w:rsidP="00D33C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68228ECD" w14:textId="77777777" w:rsidR="00D33CBA" w:rsidRPr="00C72CED" w:rsidRDefault="00D33CBA" w:rsidP="00D33C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10CD42B1" w14:textId="77777777" w:rsidR="00D33CBA" w:rsidRPr="00C72CED" w:rsidRDefault="00D33CBA" w:rsidP="00D33C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83" w:type="dxa"/>
            <w:vAlign w:val="center"/>
          </w:tcPr>
          <w:p w14:paraId="2D842937" w14:textId="77777777" w:rsidR="00D33CBA" w:rsidRPr="00C72CED" w:rsidRDefault="00D33CBA" w:rsidP="00D33C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</w:tr>
      <w:tr w:rsidR="00486E64" w:rsidRPr="00C72CED" w14:paraId="3E196474" w14:textId="77777777" w:rsidTr="00486E64">
        <w:tblPrEx>
          <w:jc w:val="left"/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577" w:type="dxa"/>
            <w:vAlign w:val="center"/>
          </w:tcPr>
          <w:p w14:paraId="748BCC89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276" w:type="dxa"/>
            <w:vAlign w:val="center"/>
          </w:tcPr>
          <w:p w14:paraId="323289E6" w14:textId="77777777" w:rsidR="00486E64" w:rsidRPr="00FF0937" w:rsidRDefault="00486E64" w:rsidP="00486E64">
            <w:pPr>
              <w:jc w:val="center"/>
              <w:rPr>
                <w:sz w:val="16"/>
                <w:szCs w:val="16"/>
                <w:highlight w:val="yellow"/>
              </w:rPr>
            </w:pPr>
            <w:r w:rsidRPr="00FF0937">
              <w:rPr>
                <w:sz w:val="16"/>
                <w:szCs w:val="16"/>
                <w:highlight w:val="yellow"/>
              </w:rPr>
              <w:t>Учитель математики, информатики</w:t>
            </w:r>
          </w:p>
        </w:tc>
        <w:tc>
          <w:tcPr>
            <w:tcW w:w="1134" w:type="dxa"/>
            <w:vAlign w:val="center"/>
          </w:tcPr>
          <w:p w14:paraId="57E10635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Шарипова </w:t>
            </w:r>
            <w:proofErr w:type="spellStart"/>
            <w:r>
              <w:rPr>
                <w:sz w:val="16"/>
                <w:szCs w:val="16"/>
              </w:rPr>
              <w:t>Миляуша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Хамматовна</w:t>
            </w:r>
            <w:proofErr w:type="spellEnd"/>
          </w:p>
        </w:tc>
        <w:tc>
          <w:tcPr>
            <w:tcW w:w="850" w:type="dxa"/>
            <w:vAlign w:val="center"/>
          </w:tcPr>
          <w:p w14:paraId="6EB80E4C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012-145-412 84</w:t>
            </w:r>
          </w:p>
        </w:tc>
        <w:tc>
          <w:tcPr>
            <w:tcW w:w="851" w:type="dxa"/>
            <w:vAlign w:val="center"/>
          </w:tcPr>
          <w:p w14:paraId="26095ACB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1085" w:type="dxa"/>
            <w:vAlign w:val="center"/>
          </w:tcPr>
          <w:p w14:paraId="4FECE7D9" w14:textId="77777777" w:rsidR="00486E64" w:rsidRPr="007D192C" w:rsidRDefault="00486E64" w:rsidP="00486E6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персональный компьютер</w:t>
            </w:r>
            <w:proofErr w:type="gramStart"/>
            <w:r>
              <w:rPr>
                <w:sz w:val="16"/>
                <w:szCs w:val="16"/>
                <w:lang w:val="en-US"/>
              </w:rPr>
              <w:t xml:space="preserve">HP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ProBook</w:t>
            </w:r>
            <w:proofErr w:type="gramEnd"/>
            <w:r>
              <w:rPr>
                <w:sz w:val="16"/>
                <w:szCs w:val="16"/>
                <w:lang w:val="en-US"/>
              </w:rPr>
              <w:t xml:space="preserve"> 4545s </w:t>
            </w:r>
          </w:p>
        </w:tc>
        <w:tc>
          <w:tcPr>
            <w:tcW w:w="1466" w:type="dxa"/>
            <w:vAlign w:val="center"/>
          </w:tcPr>
          <w:p w14:paraId="4E876252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Бумага</w:t>
            </w:r>
          </w:p>
        </w:tc>
        <w:tc>
          <w:tcPr>
            <w:tcW w:w="1227" w:type="dxa"/>
            <w:vAlign w:val="center"/>
          </w:tcPr>
          <w:p w14:paraId="3AD3D29C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6B4376F2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16371EAC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3" w:type="dxa"/>
            <w:vAlign w:val="center"/>
          </w:tcPr>
          <w:p w14:paraId="5BA07098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350C5554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353256C0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1183" w:type="dxa"/>
            <w:vAlign w:val="center"/>
          </w:tcPr>
          <w:p w14:paraId="6736D86B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да</w:t>
            </w:r>
          </w:p>
        </w:tc>
      </w:tr>
      <w:tr w:rsidR="00486E64" w:rsidRPr="00C72CED" w14:paraId="23902F38" w14:textId="77777777" w:rsidTr="00486E64">
        <w:tblPrEx>
          <w:jc w:val="left"/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577" w:type="dxa"/>
            <w:vAlign w:val="center"/>
          </w:tcPr>
          <w:p w14:paraId="6F2F78F9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276" w:type="dxa"/>
            <w:vAlign w:val="center"/>
          </w:tcPr>
          <w:p w14:paraId="0B40E990" w14:textId="77777777" w:rsidR="00486E64" w:rsidRPr="00FF0937" w:rsidRDefault="00486E64" w:rsidP="00486E64">
            <w:pPr>
              <w:jc w:val="center"/>
              <w:rPr>
                <w:sz w:val="16"/>
                <w:szCs w:val="16"/>
                <w:highlight w:val="yellow"/>
              </w:rPr>
            </w:pPr>
            <w:r w:rsidRPr="00FF0937">
              <w:rPr>
                <w:sz w:val="16"/>
                <w:szCs w:val="16"/>
                <w:highlight w:val="yellow"/>
              </w:rPr>
              <w:t>Учитель начальных классов</w:t>
            </w:r>
          </w:p>
        </w:tc>
        <w:tc>
          <w:tcPr>
            <w:tcW w:w="1134" w:type="dxa"/>
            <w:vAlign w:val="center"/>
          </w:tcPr>
          <w:p w14:paraId="544CEB97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Хамидуллина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Гульфия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Галлямовна</w:t>
            </w:r>
            <w:proofErr w:type="spellEnd"/>
          </w:p>
        </w:tc>
        <w:tc>
          <w:tcPr>
            <w:tcW w:w="850" w:type="dxa"/>
            <w:vAlign w:val="center"/>
          </w:tcPr>
          <w:p w14:paraId="25F6D520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012-145-427 91</w:t>
            </w:r>
          </w:p>
        </w:tc>
        <w:tc>
          <w:tcPr>
            <w:tcW w:w="851" w:type="dxa"/>
            <w:vAlign w:val="center"/>
          </w:tcPr>
          <w:p w14:paraId="095AFB3A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нет</w:t>
            </w:r>
          </w:p>
        </w:tc>
        <w:tc>
          <w:tcPr>
            <w:tcW w:w="1085" w:type="dxa"/>
            <w:vAlign w:val="center"/>
          </w:tcPr>
          <w:p w14:paraId="0264A84E" w14:textId="77777777" w:rsidR="00486E64" w:rsidRPr="007D192C" w:rsidRDefault="00486E64" w:rsidP="00486E6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персональный компьютер</w:t>
            </w:r>
            <w:proofErr w:type="gramStart"/>
            <w:r>
              <w:rPr>
                <w:sz w:val="16"/>
                <w:szCs w:val="16"/>
                <w:lang w:val="en-US"/>
              </w:rPr>
              <w:t xml:space="preserve">HP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ProBook</w:t>
            </w:r>
            <w:proofErr w:type="gramEnd"/>
            <w:r>
              <w:rPr>
                <w:sz w:val="16"/>
                <w:szCs w:val="16"/>
                <w:lang w:val="en-US"/>
              </w:rPr>
              <w:t xml:space="preserve"> 4545s </w:t>
            </w:r>
          </w:p>
        </w:tc>
        <w:tc>
          <w:tcPr>
            <w:tcW w:w="1466" w:type="dxa"/>
            <w:vAlign w:val="center"/>
          </w:tcPr>
          <w:p w14:paraId="6A996FB5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Бумага</w:t>
            </w:r>
          </w:p>
        </w:tc>
        <w:tc>
          <w:tcPr>
            <w:tcW w:w="1227" w:type="dxa"/>
            <w:vAlign w:val="center"/>
          </w:tcPr>
          <w:p w14:paraId="1B5F5584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33605C81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12C99982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3" w:type="dxa"/>
            <w:vAlign w:val="center"/>
          </w:tcPr>
          <w:p w14:paraId="5B12BF21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793B49F3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7290DDDE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1183" w:type="dxa"/>
            <w:vAlign w:val="center"/>
          </w:tcPr>
          <w:p w14:paraId="3A9C91BF" w14:textId="77777777" w:rsidR="00486E64" w:rsidRPr="00C72CED" w:rsidRDefault="00486E64" w:rsidP="00486E64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да</w:t>
            </w:r>
          </w:p>
        </w:tc>
      </w:tr>
      <w:tr w:rsidR="00FF0937" w:rsidRPr="00C72CED" w14:paraId="35B073C8" w14:textId="77777777" w:rsidTr="00486E64">
        <w:tblPrEx>
          <w:jc w:val="left"/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577" w:type="dxa"/>
            <w:vAlign w:val="center"/>
          </w:tcPr>
          <w:p w14:paraId="6D704138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276" w:type="dxa"/>
            <w:vAlign w:val="center"/>
          </w:tcPr>
          <w:p w14:paraId="0683054C" w14:textId="77777777" w:rsidR="00FF0937" w:rsidRPr="00FF0937" w:rsidRDefault="00FF0937" w:rsidP="00FF0937">
            <w:pPr>
              <w:jc w:val="center"/>
              <w:rPr>
                <w:sz w:val="16"/>
                <w:szCs w:val="16"/>
                <w:highlight w:val="yellow"/>
              </w:rPr>
            </w:pPr>
            <w:r w:rsidRPr="00FF0937">
              <w:rPr>
                <w:sz w:val="16"/>
                <w:szCs w:val="16"/>
                <w:highlight w:val="yellow"/>
              </w:rPr>
              <w:t>Учитель физики, математики</w:t>
            </w:r>
          </w:p>
        </w:tc>
        <w:tc>
          <w:tcPr>
            <w:tcW w:w="1134" w:type="dxa"/>
            <w:vAlign w:val="center"/>
          </w:tcPr>
          <w:p w14:paraId="6B6EE323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Киньябузова</w:t>
            </w:r>
            <w:proofErr w:type="spellEnd"/>
            <w:r>
              <w:rPr>
                <w:sz w:val="16"/>
                <w:szCs w:val="16"/>
              </w:rPr>
              <w:t xml:space="preserve"> Фируза </w:t>
            </w:r>
            <w:proofErr w:type="spellStart"/>
            <w:r>
              <w:rPr>
                <w:sz w:val="16"/>
                <w:szCs w:val="16"/>
              </w:rPr>
              <w:t>Рафиковна</w:t>
            </w:r>
            <w:proofErr w:type="spellEnd"/>
          </w:p>
        </w:tc>
        <w:tc>
          <w:tcPr>
            <w:tcW w:w="850" w:type="dxa"/>
            <w:vAlign w:val="center"/>
          </w:tcPr>
          <w:p w14:paraId="180CAE34" w14:textId="77777777" w:rsidR="00FF0937" w:rsidRDefault="00FF0937" w:rsidP="00FF09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011-957-549 53</w:t>
            </w:r>
          </w:p>
          <w:p w14:paraId="3983B75D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D1E46A7" w14:textId="515C9BC1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085" w:type="dxa"/>
            <w:vAlign w:val="center"/>
          </w:tcPr>
          <w:p w14:paraId="5D891C4E" w14:textId="77777777" w:rsidR="00FF0937" w:rsidRPr="007D192C" w:rsidRDefault="00FF0937" w:rsidP="00FF0937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персональный компьютер</w:t>
            </w:r>
            <w:proofErr w:type="gramStart"/>
            <w:r>
              <w:rPr>
                <w:sz w:val="16"/>
                <w:szCs w:val="16"/>
                <w:lang w:val="en-US"/>
              </w:rPr>
              <w:t xml:space="preserve">HP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ProBook</w:t>
            </w:r>
            <w:proofErr w:type="gramEnd"/>
            <w:r>
              <w:rPr>
                <w:sz w:val="16"/>
                <w:szCs w:val="16"/>
                <w:lang w:val="en-US"/>
              </w:rPr>
              <w:t xml:space="preserve"> 4545s</w:t>
            </w:r>
          </w:p>
        </w:tc>
        <w:tc>
          <w:tcPr>
            <w:tcW w:w="1466" w:type="dxa"/>
            <w:vAlign w:val="center"/>
          </w:tcPr>
          <w:p w14:paraId="700FB98B" w14:textId="452BF0DA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Физ.приборы</w:t>
            </w:r>
            <w:proofErr w:type="spellEnd"/>
          </w:p>
        </w:tc>
        <w:tc>
          <w:tcPr>
            <w:tcW w:w="1227" w:type="dxa"/>
            <w:vAlign w:val="center"/>
          </w:tcPr>
          <w:p w14:paraId="264E0834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1A9D6C5D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2452EB7A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3" w:type="dxa"/>
            <w:vAlign w:val="center"/>
          </w:tcPr>
          <w:p w14:paraId="1C2069EF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228CBBA9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0C0800F7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1183" w:type="dxa"/>
            <w:vAlign w:val="center"/>
          </w:tcPr>
          <w:p w14:paraId="2A19AA8C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да</w:t>
            </w:r>
          </w:p>
        </w:tc>
      </w:tr>
      <w:tr w:rsidR="00FF0937" w:rsidRPr="00C72CED" w14:paraId="204EA576" w14:textId="77777777" w:rsidTr="00486E64">
        <w:tblPrEx>
          <w:jc w:val="left"/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577" w:type="dxa"/>
            <w:vAlign w:val="center"/>
          </w:tcPr>
          <w:p w14:paraId="4D569EF7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276" w:type="dxa"/>
            <w:vAlign w:val="center"/>
          </w:tcPr>
          <w:p w14:paraId="0F1D455F" w14:textId="77777777" w:rsidR="00FF0937" w:rsidRPr="00FF0937" w:rsidRDefault="00FF0937" w:rsidP="00FF0937">
            <w:pPr>
              <w:jc w:val="center"/>
              <w:rPr>
                <w:sz w:val="16"/>
                <w:szCs w:val="16"/>
                <w:highlight w:val="yellow"/>
              </w:rPr>
            </w:pPr>
            <w:r w:rsidRPr="00FF0937">
              <w:rPr>
                <w:sz w:val="16"/>
                <w:szCs w:val="16"/>
                <w:highlight w:val="yellow"/>
              </w:rPr>
              <w:t>Учитель начальных классов</w:t>
            </w:r>
          </w:p>
        </w:tc>
        <w:tc>
          <w:tcPr>
            <w:tcW w:w="1134" w:type="dxa"/>
            <w:vAlign w:val="center"/>
          </w:tcPr>
          <w:p w14:paraId="70FB069B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Гайсина Равиля </w:t>
            </w:r>
            <w:proofErr w:type="spellStart"/>
            <w:r>
              <w:rPr>
                <w:sz w:val="16"/>
                <w:szCs w:val="16"/>
              </w:rPr>
              <w:t>Сабирьяновна</w:t>
            </w:r>
            <w:proofErr w:type="spellEnd"/>
          </w:p>
        </w:tc>
        <w:tc>
          <w:tcPr>
            <w:tcW w:w="850" w:type="dxa"/>
            <w:vAlign w:val="center"/>
          </w:tcPr>
          <w:p w14:paraId="693951E1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011-957-296 51 </w:t>
            </w:r>
          </w:p>
        </w:tc>
        <w:tc>
          <w:tcPr>
            <w:tcW w:w="851" w:type="dxa"/>
            <w:vAlign w:val="center"/>
          </w:tcPr>
          <w:p w14:paraId="57072264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1085" w:type="dxa"/>
            <w:vAlign w:val="center"/>
          </w:tcPr>
          <w:p w14:paraId="47BF479F" w14:textId="2867110C" w:rsidR="00FF0937" w:rsidRPr="007D192C" w:rsidRDefault="00FF0937" w:rsidP="00FF0937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персональный компьютер</w:t>
            </w:r>
            <w:proofErr w:type="gramStart"/>
            <w:r>
              <w:rPr>
                <w:sz w:val="16"/>
                <w:szCs w:val="16"/>
                <w:lang w:val="en-US"/>
              </w:rPr>
              <w:t xml:space="preserve">HP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ProBook</w:t>
            </w:r>
            <w:proofErr w:type="gramEnd"/>
            <w:r>
              <w:rPr>
                <w:sz w:val="16"/>
                <w:szCs w:val="16"/>
                <w:lang w:val="en-US"/>
              </w:rPr>
              <w:t xml:space="preserve"> 4545s  </w:t>
            </w:r>
          </w:p>
        </w:tc>
        <w:tc>
          <w:tcPr>
            <w:tcW w:w="1466" w:type="dxa"/>
            <w:vAlign w:val="center"/>
          </w:tcPr>
          <w:p w14:paraId="102B6AD1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Бумага</w:t>
            </w:r>
          </w:p>
        </w:tc>
        <w:tc>
          <w:tcPr>
            <w:tcW w:w="1227" w:type="dxa"/>
            <w:vAlign w:val="center"/>
          </w:tcPr>
          <w:p w14:paraId="6CAD9569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5A49D3E8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5D53415F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3" w:type="dxa"/>
            <w:vAlign w:val="center"/>
          </w:tcPr>
          <w:p w14:paraId="5DFFCE66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399E06AE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7E732310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1183" w:type="dxa"/>
            <w:vAlign w:val="center"/>
          </w:tcPr>
          <w:p w14:paraId="2215258F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да</w:t>
            </w:r>
          </w:p>
        </w:tc>
      </w:tr>
      <w:tr w:rsidR="00FF0937" w:rsidRPr="00C72CED" w14:paraId="24F25494" w14:textId="77777777" w:rsidTr="00486E64">
        <w:tblPrEx>
          <w:jc w:val="left"/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577" w:type="dxa"/>
            <w:vAlign w:val="center"/>
          </w:tcPr>
          <w:p w14:paraId="042E506D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276" w:type="dxa"/>
            <w:vAlign w:val="center"/>
          </w:tcPr>
          <w:p w14:paraId="7FD00DAE" w14:textId="77777777" w:rsidR="00FF0937" w:rsidRPr="00FF0937" w:rsidRDefault="00FF0937" w:rsidP="00FF0937">
            <w:pPr>
              <w:jc w:val="center"/>
              <w:rPr>
                <w:sz w:val="16"/>
                <w:szCs w:val="16"/>
                <w:highlight w:val="yellow"/>
              </w:rPr>
            </w:pPr>
            <w:r w:rsidRPr="00FF0937">
              <w:rPr>
                <w:sz w:val="16"/>
                <w:szCs w:val="16"/>
                <w:highlight w:val="yellow"/>
              </w:rPr>
              <w:t xml:space="preserve">Учитель русского языка и </w:t>
            </w:r>
            <w:proofErr w:type="spellStart"/>
            <w:proofErr w:type="gramStart"/>
            <w:r w:rsidRPr="00FF0937">
              <w:rPr>
                <w:sz w:val="16"/>
                <w:szCs w:val="16"/>
                <w:highlight w:val="yellow"/>
              </w:rPr>
              <w:t>литературы,технологии</w:t>
            </w:r>
            <w:proofErr w:type="gramEnd"/>
            <w:r w:rsidRPr="00FF0937">
              <w:rPr>
                <w:sz w:val="16"/>
                <w:szCs w:val="16"/>
                <w:highlight w:val="yellow"/>
              </w:rPr>
              <w:t>,ИЗО</w:t>
            </w:r>
            <w:proofErr w:type="spellEnd"/>
          </w:p>
        </w:tc>
        <w:tc>
          <w:tcPr>
            <w:tcW w:w="1134" w:type="dxa"/>
            <w:vAlign w:val="center"/>
          </w:tcPr>
          <w:p w14:paraId="6BA9D33B" w14:textId="77777777" w:rsidR="00FF0937" w:rsidRPr="00C72CED" w:rsidRDefault="00FF0937" w:rsidP="00FF09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Бурангулова</w:t>
            </w:r>
            <w:proofErr w:type="spellEnd"/>
            <w:r>
              <w:rPr>
                <w:sz w:val="16"/>
                <w:szCs w:val="16"/>
              </w:rPr>
              <w:t xml:space="preserve"> Альфия </w:t>
            </w:r>
            <w:proofErr w:type="spellStart"/>
            <w:r>
              <w:rPr>
                <w:sz w:val="16"/>
                <w:szCs w:val="16"/>
              </w:rPr>
              <w:t>Галлямовна</w:t>
            </w:r>
            <w:proofErr w:type="spellEnd"/>
          </w:p>
        </w:tc>
        <w:tc>
          <w:tcPr>
            <w:tcW w:w="850" w:type="dxa"/>
            <w:vAlign w:val="center"/>
          </w:tcPr>
          <w:p w14:paraId="6D19648F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011-957-273 44</w:t>
            </w:r>
          </w:p>
        </w:tc>
        <w:tc>
          <w:tcPr>
            <w:tcW w:w="851" w:type="dxa"/>
            <w:vAlign w:val="center"/>
          </w:tcPr>
          <w:p w14:paraId="0233B1F9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1085" w:type="dxa"/>
            <w:vAlign w:val="center"/>
          </w:tcPr>
          <w:p w14:paraId="143F3FDA" w14:textId="77777777" w:rsidR="00FF0937" w:rsidRPr="007D192C" w:rsidRDefault="00FF0937" w:rsidP="00FF0937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персональный компьютер</w:t>
            </w:r>
            <w:proofErr w:type="gramStart"/>
            <w:r>
              <w:rPr>
                <w:sz w:val="16"/>
                <w:szCs w:val="16"/>
                <w:lang w:val="en-US"/>
              </w:rPr>
              <w:t xml:space="preserve">HP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ProBook</w:t>
            </w:r>
            <w:proofErr w:type="gramEnd"/>
            <w:r>
              <w:rPr>
                <w:sz w:val="16"/>
                <w:szCs w:val="16"/>
                <w:lang w:val="en-US"/>
              </w:rPr>
              <w:t xml:space="preserve"> 4545s</w:t>
            </w:r>
          </w:p>
        </w:tc>
        <w:tc>
          <w:tcPr>
            <w:tcW w:w="1466" w:type="dxa"/>
            <w:vAlign w:val="center"/>
          </w:tcPr>
          <w:p w14:paraId="59814FFC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Бумага</w:t>
            </w:r>
          </w:p>
        </w:tc>
        <w:tc>
          <w:tcPr>
            <w:tcW w:w="1227" w:type="dxa"/>
            <w:vAlign w:val="center"/>
          </w:tcPr>
          <w:p w14:paraId="50E65375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2F1C9256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7626B71E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3" w:type="dxa"/>
            <w:vAlign w:val="center"/>
          </w:tcPr>
          <w:p w14:paraId="464BFDD9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6C5642B9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444AABB1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1183" w:type="dxa"/>
            <w:vAlign w:val="center"/>
          </w:tcPr>
          <w:p w14:paraId="7FA98222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да</w:t>
            </w:r>
          </w:p>
        </w:tc>
      </w:tr>
      <w:tr w:rsidR="00FF0937" w:rsidRPr="00C72CED" w14:paraId="1DD181FE" w14:textId="77777777" w:rsidTr="00486E64">
        <w:tblPrEx>
          <w:jc w:val="left"/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577" w:type="dxa"/>
            <w:vAlign w:val="center"/>
          </w:tcPr>
          <w:p w14:paraId="7FA37FEA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276" w:type="dxa"/>
            <w:vAlign w:val="center"/>
          </w:tcPr>
          <w:p w14:paraId="3E6F1F28" w14:textId="77777777" w:rsidR="00FF0937" w:rsidRPr="00FF0937" w:rsidRDefault="00FF0937" w:rsidP="00FF0937">
            <w:pPr>
              <w:jc w:val="center"/>
              <w:rPr>
                <w:sz w:val="16"/>
                <w:szCs w:val="16"/>
                <w:highlight w:val="yellow"/>
              </w:rPr>
            </w:pPr>
            <w:r w:rsidRPr="00FF0937">
              <w:rPr>
                <w:sz w:val="16"/>
                <w:szCs w:val="16"/>
                <w:highlight w:val="yellow"/>
              </w:rPr>
              <w:t>Учитель башкирского языка и литературы, музыки</w:t>
            </w:r>
          </w:p>
        </w:tc>
        <w:tc>
          <w:tcPr>
            <w:tcW w:w="1134" w:type="dxa"/>
            <w:vAlign w:val="center"/>
          </w:tcPr>
          <w:p w14:paraId="480B11C7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Яйкулова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Галия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Иделовна</w:t>
            </w:r>
            <w:proofErr w:type="spellEnd"/>
          </w:p>
        </w:tc>
        <w:tc>
          <w:tcPr>
            <w:tcW w:w="850" w:type="dxa"/>
            <w:vAlign w:val="center"/>
          </w:tcPr>
          <w:p w14:paraId="6BB5EDBC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071-934-487 82  </w:t>
            </w:r>
          </w:p>
        </w:tc>
        <w:tc>
          <w:tcPr>
            <w:tcW w:w="851" w:type="dxa"/>
            <w:vAlign w:val="center"/>
          </w:tcPr>
          <w:p w14:paraId="3D6E3B76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1085" w:type="dxa"/>
            <w:vAlign w:val="center"/>
          </w:tcPr>
          <w:p w14:paraId="48EBE294" w14:textId="77777777" w:rsidR="00FF0937" w:rsidRPr="007D192C" w:rsidRDefault="00FF0937" w:rsidP="00FF0937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персональный компьютер</w:t>
            </w:r>
            <w:proofErr w:type="gramStart"/>
            <w:r>
              <w:rPr>
                <w:sz w:val="16"/>
                <w:szCs w:val="16"/>
                <w:lang w:val="en-US"/>
              </w:rPr>
              <w:t xml:space="preserve">HP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ProBook</w:t>
            </w:r>
            <w:proofErr w:type="gramEnd"/>
            <w:r>
              <w:rPr>
                <w:sz w:val="16"/>
                <w:szCs w:val="16"/>
                <w:lang w:val="en-US"/>
              </w:rPr>
              <w:t xml:space="preserve"> 4545s</w:t>
            </w:r>
          </w:p>
        </w:tc>
        <w:tc>
          <w:tcPr>
            <w:tcW w:w="1466" w:type="dxa"/>
            <w:vAlign w:val="center"/>
          </w:tcPr>
          <w:p w14:paraId="1C6010E6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Бумага</w:t>
            </w:r>
          </w:p>
        </w:tc>
        <w:tc>
          <w:tcPr>
            <w:tcW w:w="1227" w:type="dxa"/>
            <w:vAlign w:val="center"/>
          </w:tcPr>
          <w:p w14:paraId="2C7505D2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206D20F5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15961E6A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3" w:type="dxa"/>
            <w:vAlign w:val="center"/>
          </w:tcPr>
          <w:p w14:paraId="3B197FF5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5C4E9D5D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4EF7DDF0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1183" w:type="dxa"/>
            <w:vAlign w:val="center"/>
          </w:tcPr>
          <w:p w14:paraId="160A2246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да</w:t>
            </w:r>
          </w:p>
        </w:tc>
      </w:tr>
      <w:tr w:rsidR="00FF0937" w:rsidRPr="00C72CED" w14:paraId="3B92C5B8" w14:textId="77777777" w:rsidTr="00486E64">
        <w:tblPrEx>
          <w:jc w:val="left"/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577" w:type="dxa"/>
            <w:vAlign w:val="center"/>
          </w:tcPr>
          <w:p w14:paraId="0974A759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27</w:t>
            </w:r>
          </w:p>
        </w:tc>
        <w:tc>
          <w:tcPr>
            <w:tcW w:w="1276" w:type="dxa"/>
            <w:vAlign w:val="center"/>
          </w:tcPr>
          <w:p w14:paraId="5B44AC0A" w14:textId="77777777" w:rsidR="00FF0937" w:rsidRPr="00FF0937" w:rsidRDefault="00FF0937" w:rsidP="00FF0937">
            <w:pPr>
              <w:jc w:val="center"/>
              <w:rPr>
                <w:sz w:val="16"/>
                <w:szCs w:val="16"/>
                <w:highlight w:val="yellow"/>
              </w:rPr>
            </w:pPr>
            <w:r w:rsidRPr="00FF0937">
              <w:rPr>
                <w:sz w:val="16"/>
                <w:szCs w:val="16"/>
                <w:highlight w:val="yellow"/>
              </w:rPr>
              <w:t>Учитель английского языка</w:t>
            </w:r>
          </w:p>
        </w:tc>
        <w:tc>
          <w:tcPr>
            <w:tcW w:w="1134" w:type="dxa"/>
            <w:vAlign w:val="center"/>
          </w:tcPr>
          <w:p w14:paraId="7488EA00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Тансыккужин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Газинур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Рифкатович</w:t>
            </w:r>
            <w:proofErr w:type="spellEnd"/>
          </w:p>
        </w:tc>
        <w:tc>
          <w:tcPr>
            <w:tcW w:w="850" w:type="dxa"/>
            <w:vAlign w:val="center"/>
          </w:tcPr>
          <w:p w14:paraId="4385F132" w14:textId="77777777" w:rsidR="00FF0937" w:rsidRPr="007D192C" w:rsidRDefault="00FF0937" w:rsidP="00FF0937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174-749-061 02</w:t>
            </w:r>
          </w:p>
        </w:tc>
        <w:tc>
          <w:tcPr>
            <w:tcW w:w="851" w:type="dxa"/>
            <w:vAlign w:val="center"/>
          </w:tcPr>
          <w:p w14:paraId="0482D3EC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1085" w:type="dxa"/>
            <w:vAlign w:val="center"/>
          </w:tcPr>
          <w:p w14:paraId="2A08C686" w14:textId="77777777" w:rsidR="00FF0937" w:rsidRPr="007D192C" w:rsidRDefault="00FF0937" w:rsidP="00FF0937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персональный компьютер</w:t>
            </w:r>
            <w:proofErr w:type="gramStart"/>
            <w:r>
              <w:rPr>
                <w:sz w:val="16"/>
                <w:szCs w:val="16"/>
                <w:lang w:val="en-US"/>
              </w:rPr>
              <w:t xml:space="preserve">HP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ProBook</w:t>
            </w:r>
            <w:proofErr w:type="gramEnd"/>
            <w:r>
              <w:rPr>
                <w:sz w:val="16"/>
                <w:szCs w:val="16"/>
                <w:lang w:val="en-US"/>
              </w:rPr>
              <w:t xml:space="preserve"> 4545s</w:t>
            </w:r>
          </w:p>
        </w:tc>
        <w:tc>
          <w:tcPr>
            <w:tcW w:w="1466" w:type="dxa"/>
            <w:vAlign w:val="center"/>
          </w:tcPr>
          <w:p w14:paraId="2DB4C897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Бумага</w:t>
            </w:r>
          </w:p>
        </w:tc>
        <w:tc>
          <w:tcPr>
            <w:tcW w:w="1227" w:type="dxa"/>
            <w:vAlign w:val="center"/>
          </w:tcPr>
          <w:p w14:paraId="0B800E64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4AB4DB62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17511C44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3" w:type="dxa"/>
            <w:vAlign w:val="center"/>
          </w:tcPr>
          <w:p w14:paraId="1DB61221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6CE24305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3F31F826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1183" w:type="dxa"/>
            <w:vAlign w:val="center"/>
          </w:tcPr>
          <w:p w14:paraId="7B09A1D8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да</w:t>
            </w:r>
          </w:p>
        </w:tc>
      </w:tr>
      <w:tr w:rsidR="00FF0937" w:rsidRPr="00C72CED" w14:paraId="78C701DB" w14:textId="77777777" w:rsidTr="00486E64">
        <w:tblPrEx>
          <w:jc w:val="left"/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577" w:type="dxa"/>
            <w:vAlign w:val="center"/>
          </w:tcPr>
          <w:p w14:paraId="08B7ED34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276" w:type="dxa"/>
            <w:vAlign w:val="center"/>
          </w:tcPr>
          <w:p w14:paraId="131390B3" w14:textId="77777777" w:rsidR="00FF0937" w:rsidRPr="00FF0937" w:rsidRDefault="00FF0937" w:rsidP="00FF0937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FF0937">
              <w:rPr>
                <w:sz w:val="16"/>
                <w:szCs w:val="16"/>
                <w:highlight w:val="yellow"/>
              </w:rPr>
              <w:t>Учитель биологии, географии</w:t>
            </w:r>
          </w:p>
        </w:tc>
        <w:tc>
          <w:tcPr>
            <w:tcW w:w="1134" w:type="dxa"/>
            <w:vAlign w:val="center"/>
          </w:tcPr>
          <w:p w14:paraId="70A2EE54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Тляумуратова</w:t>
            </w:r>
            <w:proofErr w:type="spellEnd"/>
            <w:r>
              <w:rPr>
                <w:sz w:val="16"/>
                <w:szCs w:val="16"/>
              </w:rPr>
              <w:t xml:space="preserve"> Лилия </w:t>
            </w:r>
            <w:proofErr w:type="spellStart"/>
            <w:r>
              <w:rPr>
                <w:sz w:val="16"/>
                <w:szCs w:val="16"/>
              </w:rPr>
              <w:t>Юлдыбаевна</w:t>
            </w:r>
            <w:proofErr w:type="spellEnd"/>
          </w:p>
        </w:tc>
        <w:tc>
          <w:tcPr>
            <w:tcW w:w="850" w:type="dxa"/>
            <w:vAlign w:val="center"/>
          </w:tcPr>
          <w:p w14:paraId="359DFB69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013-194-581 27</w:t>
            </w:r>
          </w:p>
        </w:tc>
        <w:tc>
          <w:tcPr>
            <w:tcW w:w="851" w:type="dxa"/>
            <w:vAlign w:val="center"/>
          </w:tcPr>
          <w:p w14:paraId="08C2BE65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1085" w:type="dxa"/>
            <w:vAlign w:val="center"/>
          </w:tcPr>
          <w:p w14:paraId="320ED49A" w14:textId="77777777" w:rsidR="00FF0937" w:rsidRPr="007D192C" w:rsidRDefault="00FF0937" w:rsidP="00FF0937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персональный компьютер</w:t>
            </w:r>
            <w:proofErr w:type="gramStart"/>
            <w:r>
              <w:rPr>
                <w:sz w:val="16"/>
                <w:szCs w:val="16"/>
                <w:lang w:val="en-US"/>
              </w:rPr>
              <w:t xml:space="preserve">HP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ProBook</w:t>
            </w:r>
            <w:proofErr w:type="gramEnd"/>
            <w:r>
              <w:rPr>
                <w:sz w:val="16"/>
                <w:szCs w:val="16"/>
                <w:lang w:val="en-US"/>
              </w:rPr>
              <w:t xml:space="preserve"> 4545s </w:t>
            </w:r>
          </w:p>
        </w:tc>
        <w:tc>
          <w:tcPr>
            <w:tcW w:w="1466" w:type="dxa"/>
            <w:vAlign w:val="center"/>
          </w:tcPr>
          <w:p w14:paraId="7DFEDC5A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Бумага</w:t>
            </w:r>
          </w:p>
        </w:tc>
        <w:tc>
          <w:tcPr>
            <w:tcW w:w="1227" w:type="dxa"/>
            <w:vAlign w:val="center"/>
          </w:tcPr>
          <w:p w14:paraId="355862AE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1ACE7BF7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7E766288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3" w:type="dxa"/>
            <w:vAlign w:val="center"/>
          </w:tcPr>
          <w:p w14:paraId="1EAEF744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3950A8EC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666D2892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1183" w:type="dxa"/>
            <w:vAlign w:val="center"/>
          </w:tcPr>
          <w:p w14:paraId="04BA43C8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да</w:t>
            </w:r>
          </w:p>
        </w:tc>
      </w:tr>
      <w:tr w:rsidR="00FF0937" w:rsidRPr="00C72CED" w14:paraId="57D51FF5" w14:textId="77777777" w:rsidTr="00486E64">
        <w:tblPrEx>
          <w:jc w:val="left"/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577" w:type="dxa"/>
            <w:vAlign w:val="center"/>
          </w:tcPr>
          <w:p w14:paraId="059F233A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276" w:type="dxa"/>
            <w:vAlign w:val="center"/>
          </w:tcPr>
          <w:p w14:paraId="45171481" w14:textId="77777777" w:rsidR="00FF0937" w:rsidRPr="00FF0937" w:rsidRDefault="00FF0937" w:rsidP="00FF0937">
            <w:pPr>
              <w:jc w:val="center"/>
              <w:rPr>
                <w:sz w:val="16"/>
                <w:szCs w:val="16"/>
                <w:highlight w:val="yellow"/>
              </w:rPr>
            </w:pPr>
            <w:r w:rsidRPr="00FF0937">
              <w:rPr>
                <w:sz w:val="16"/>
                <w:szCs w:val="16"/>
                <w:highlight w:val="yellow"/>
              </w:rPr>
              <w:t xml:space="preserve">Учитель </w:t>
            </w:r>
            <w:proofErr w:type="spellStart"/>
            <w:proofErr w:type="gramStart"/>
            <w:r w:rsidRPr="00FF0937">
              <w:rPr>
                <w:sz w:val="16"/>
                <w:szCs w:val="16"/>
                <w:highlight w:val="yellow"/>
              </w:rPr>
              <w:t>истории,обществознания</w:t>
            </w:r>
            <w:proofErr w:type="spellEnd"/>
            <w:proofErr w:type="gramEnd"/>
          </w:p>
        </w:tc>
        <w:tc>
          <w:tcPr>
            <w:tcW w:w="1134" w:type="dxa"/>
            <w:vAlign w:val="center"/>
          </w:tcPr>
          <w:p w14:paraId="217A67B1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Кутушева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Гульсина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Кунакбаевна</w:t>
            </w:r>
            <w:proofErr w:type="spellEnd"/>
          </w:p>
        </w:tc>
        <w:tc>
          <w:tcPr>
            <w:tcW w:w="850" w:type="dxa"/>
            <w:vAlign w:val="center"/>
          </w:tcPr>
          <w:p w14:paraId="6FE8A812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045-459-951 89 </w:t>
            </w:r>
          </w:p>
        </w:tc>
        <w:tc>
          <w:tcPr>
            <w:tcW w:w="851" w:type="dxa"/>
            <w:vAlign w:val="center"/>
          </w:tcPr>
          <w:p w14:paraId="4B84B246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1085" w:type="dxa"/>
            <w:vAlign w:val="center"/>
          </w:tcPr>
          <w:p w14:paraId="3CB80B76" w14:textId="77777777" w:rsidR="00FF0937" w:rsidRPr="007D192C" w:rsidRDefault="00FF0937" w:rsidP="00FF0937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персональный компьютер</w:t>
            </w:r>
            <w:proofErr w:type="gramStart"/>
            <w:r>
              <w:rPr>
                <w:sz w:val="16"/>
                <w:szCs w:val="16"/>
                <w:lang w:val="en-US"/>
              </w:rPr>
              <w:t xml:space="preserve">HP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ProBook</w:t>
            </w:r>
            <w:proofErr w:type="gramEnd"/>
            <w:r>
              <w:rPr>
                <w:sz w:val="16"/>
                <w:szCs w:val="16"/>
                <w:lang w:val="en-US"/>
              </w:rPr>
              <w:t xml:space="preserve"> 4545s </w:t>
            </w:r>
          </w:p>
        </w:tc>
        <w:tc>
          <w:tcPr>
            <w:tcW w:w="1466" w:type="dxa"/>
            <w:vAlign w:val="center"/>
          </w:tcPr>
          <w:p w14:paraId="7B9C7426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Бумага</w:t>
            </w:r>
          </w:p>
        </w:tc>
        <w:tc>
          <w:tcPr>
            <w:tcW w:w="1227" w:type="dxa"/>
            <w:vAlign w:val="center"/>
          </w:tcPr>
          <w:p w14:paraId="3C20BE2E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4F2CC599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03A56517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3" w:type="dxa"/>
            <w:vAlign w:val="center"/>
          </w:tcPr>
          <w:p w14:paraId="7B23C30C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25FE9D32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33E14821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1183" w:type="dxa"/>
            <w:vAlign w:val="center"/>
          </w:tcPr>
          <w:p w14:paraId="6498DFF8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да</w:t>
            </w:r>
          </w:p>
        </w:tc>
      </w:tr>
      <w:tr w:rsidR="00FF0937" w:rsidRPr="00C72CED" w14:paraId="50FC133B" w14:textId="77777777" w:rsidTr="00486E64">
        <w:tblPrEx>
          <w:jc w:val="left"/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577" w:type="dxa"/>
            <w:vAlign w:val="center"/>
          </w:tcPr>
          <w:p w14:paraId="2637E54E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276" w:type="dxa"/>
            <w:vAlign w:val="center"/>
          </w:tcPr>
          <w:p w14:paraId="49649902" w14:textId="77777777" w:rsidR="00FF0937" w:rsidRPr="00FF0937" w:rsidRDefault="00FF0937" w:rsidP="00FF0937">
            <w:pPr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FF0937">
              <w:rPr>
                <w:sz w:val="16"/>
                <w:szCs w:val="16"/>
                <w:highlight w:val="yellow"/>
                <w:lang w:eastAsia="en-US"/>
              </w:rPr>
              <w:t xml:space="preserve">Учитель физической культуры </w:t>
            </w:r>
          </w:p>
          <w:p w14:paraId="334EB9FE" w14:textId="77777777" w:rsidR="00FF0937" w:rsidRPr="00FF0937" w:rsidRDefault="00FF0937" w:rsidP="00FF0937">
            <w:pPr>
              <w:jc w:val="center"/>
              <w:rPr>
                <w:sz w:val="16"/>
                <w:szCs w:val="16"/>
                <w:highlight w:val="yellow"/>
              </w:rPr>
            </w:pPr>
            <w:r w:rsidRPr="00FF0937">
              <w:rPr>
                <w:sz w:val="16"/>
                <w:szCs w:val="16"/>
                <w:highlight w:val="yellow"/>
                <w:lang w:eastAsia="en-US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6E421E10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Ягафарова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Эльвера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Абдулхаевна</w:t>
            </w:r>
            <w:proofErr w:type="spellEnd"/>
          </w:p>
        </w:tc>
        <w:tc>
          <w:tcPr>
            <w:tcW w:w="850" w:type="dxa"/>
            <w:vAlign w:val="center"/>
          </w:tcPr>
          <w:p w14:paraId="79882F04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012-145-454 94</w:t>
            </w:r>
          </w:p>
        </w:tc>
        <w:tc>
          <w:tcPr>
            <w:tcW w:w="851" w:type="dxa"/>
            <w:vAlign w:val="center"/>
          </w:tcPr>
          <w:p w14:paraId="7880992C" w14:textId="50A7271D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085" w:type="dxa"/>
            <w:vAlign w:val="center"/>
          </w:tcPr>
          <w:p w14:paraId="78811C66" w14:textId="77777777" w:rsidR="00FF0937" w:rsidRPr="007D192C" w:rsidRDefault="00FF0937" w:rsidP="00FF0937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персональный компьютер</w:t>
            </w:r>
            <w:proofErr w:type="gramStart"/>
            <w:r>
              <w:rPr>
                <w:sz w:val="16"/>
                <w:szCs w:val="16"/>
                <w:lang w:val="en-US"/>
              </w:rPr>
              <w:t xml:space="preserve">HP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ProBook</w:t>
            </w:r>
            <w:proofErr w:type="gramEnd"/>
            <w:r>
              <w:rPr>
                <w:sz w:val="16"/>
                <w:szCs w:val="16"/>
                <w:lang w:val="en-US"/>
              </w:rPr>
              <w:t xml:space="preserve"> 4545s </w:t>
            </w:r>
          </w:p>
        </w:tc>
        <w:tc>
          <w:tcPr>
            <w:tcW w:w="1466" w:type="dxa"/>
            <w:vAlign w:val="center"/>
          </w:tcPr>
          <w:p w14:paraId="0C2B7928" w14:textId="706CB264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Спортивный инвентарь</w:t>
            </w:r>
          </w:p>
        </w:tc>
        <w:tc>
          <w:tcPr>
            <w:tcW w:w="1227" w:type="dxa"/>
            <w:vAlign w:val="center"/>
          </w:tcPr>
          <w:p w14:paraId="7AD3AFFF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2613B9E2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5DCECA79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3" w:type="dxa"/>
            <w:vAlign w:val="center"/>
          </w:tcPr>
          <w:p w14:paraId="613A66B6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18833D65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7DD70708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1183" w:type="dxa"/>
            <w:vAlign w:val="center"/>
          </w:tcPr>
          <w:p w14:paraId="3D35B8B7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да</w:t>
            </w:r>
          </w:p>
        </w:tc>
      </w:tr>
      <w:tr w:rsidR="00FF0937" w:rsidRPr="00C72CED" w14:paraId="0C50BFC2" w14:textId="77777777" w:rsidTr="00486E64">
        <w:tblPrEx>
          <w:jc w:val="left"/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577" w:type="dxa"/>
            <w:vAlign w:val="center"/>
          </w:tcPr>
          <w:p w14:paraId="717A9499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276" w:type="dxa"/>
            <w:vAlign w:val="center"/>
          </w:tcPr>
          <w:p w14:paraId="06A3AD71" w14:textId="77777777" w:rsidR="00FF0937" w:rsidRPr="00FF0937" w:rsidRDefault="00FF0937" w:rsidP="00FF0937">
            <w:pPr>
              <w:jc w:val="center"/>
              <w:rPr>
                <w:sz w:val="16"/>
                <w:szCs w:val="16"/>
                <w:highlight w:val="yellow"/>
              </w:rPr>
            </w:pPr>
            <w:r w:rsidRPr="00FF0937">
              <w:rPr>
                <w:sz w:val="16"/>
                <w:szCs w:val="16"/>
                <w:highlight w:val="yellow"/>
              </w:rPr>
              <w:t>Учитель  химии, технологии, ОБЗР</w:t>
            </w:r>
          </w:p>
        </w:tc>
        <w:tc>
          <w:tcPr>
            <w:tcW w:w="1134" w:type="dxa"/>
            <w:vAlign w:val="center"/>
          </w:tcPr>
          <w:p w14:paraId="50418544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Абдулгужин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Ирандек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Иделович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7CA26AE6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011-957-120 28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7DEBFAA7" w14:textId="1D7BD1D2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085" w:type="dxa"/>
            <w:vAlign w:val="center"/>
          </w:tcPr>
          <w:p w14:paraId="60FBD7AB" w14:textId="77777777" w:rsidR="00FF0937" w:rsidRPr="007D192C" w:rsidRDefault="00FF0937" w:rsidP="00FF0937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персональный компьютер</w:t>
            </w:r>
            <w:proofErr w:type="gramStart"/>
            <w:r>
              <w:rPr>
                <w:sz w:val="16"/>
                <w:szCs w:val="16"/>
                <w:lang w:val="en-US"/>
              </w:rPr>
              <w:t xml:space="preserve">HP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ProBook</w:t>
            </w:r>
            <w:proofErr w:type="gramEnd"/>
            <w:r>
              <w:rPr>
                <w:sz w:val="16"/>
                <w:szCs w:val="16"/>
                <w:lang w:val="en-US"/>
              </w:rPr>
              <w:t xml:space="preserve"> 4545s </w:t>
            </w:r>
          </w:p>
        </w:tc>
        <w:tc>
          <w:tcPr>
            <w:tcW w:w="1466" w:type="dxa"/>
            <w:vAlign w:val="center"/>
          </w:tcPr>
          <w:p w14:paraId="388DB6D4" w14:textId="6AB28C66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Столярные и слесарные инструменты</w:t>
            </w:r>
          </w:p>
        </w:tc>
        <w:tc>
          <w:tcPr>
            <w:tcW w:w="1227" w:type="dxa"/>
            <w:vAlign w:val="center"/>
          </w:tcPr>
          <w:p w14:paraId="2FABB896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69D5169A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2ED0F00E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3" w:type="dxa"/>
            <w:vAlign w:val="center"/>
          </w:tcPr>
          <w:p w14:paraId="20962852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3B95A675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771FBA15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1183" w:type="dxa"/>
            <w:vAlign w:val="center"/>
          </w:tcPr>
          <w:p w14:paraId="1732A0D5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да</w:t>
            </w:r>
          </w:p>
        </w:tc>
      </w:tr>
      <w:tr w:rsidR="00FF0937" w:rsidRPr="00C72CED" w14:paraId="52090E80" w14:textId="77777777" w:rsidTr="00486E64">
        <w:tblPrEx>
          <w:jc w:val="left"/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577" w:type="dxa"/>
            <w:vAlign w:val="center"/>
          </w:tcPr>
          <w:p w14:paraId="10D927AF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75D40C82" w14:textId="77777777" w:rsidR="00FF0937" w:rsidRPr="00FF0937" w:rsidRDefault="00FF0937" w:rsidP="00FF0937">
            <w:pPr>
              <w:jc w:val="center"/>
              <w:rPr>
                <w:sz w:val="16"/>
                <w:szCs w:val="16"/>
                <w:highlight w:val="yellow"/>
              </w:rPr>
            </w:pPr>
            <w:r w:rsidRPr="00FF0937">
              <w:rPr>
                <w:sz w:val="16"/>
                <w:szCs w:val="16"/>
                <w:highlight w:val="yellow"/>
              </w:rPr>
              <w:t>Учитель русского языка и литературы</w:t>
            </w:r>
          </w:p>
        </w:tc>
        <w:tc>
          <w:tcPr>
            <w:tcW w:w="1134" w:type="dxa"/>
            <w:vAlign w:val="center"/>
          </w:tcPr>
          <w:p w14:paraId="62F0D04F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Атнагулова</w:t>
            </w:r>
            <w:proofErr w:type="spellEnd"/>
            <w:r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Разиля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Мухамедгалеевна</w:t>
            </w:r>
            <w:proofErr w:type="spellEnd"/>
          </w:p>
        </w:tc>
        <w:tc>
          <w:tcPr>
            <w:tcW w:w="850" w:type="dxa"/>
            <w:vAlign w:val="center"/>
          </w:tcPr>
          <w:p w14:paraId="4B7454EB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011-957-201 28 </w:t>
            </w:r>
          </w:p>
        </w:tc>
        <w:tc>
          <w:tcPr>
            <w:tcW w:w="851" w:type="dxa"/>
            <w:vAlign w:val="center"/>
          </w:tcPr>
          <w:p w14:paraId="48EA9CA1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1085" w:type="dxa"/>
            <w:vAlign w:val="center"/>
          </w:tcPr>
          <w:p w14:paraId="6B879D7C" w14:textId="77777777" w:rsidR="00FF0937" w:rsidRPr="007D192C" w:rsidRDefault="00FF0937" w:rsidP="00FF0937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персональный компьютер</w:t>
            </w:r>
            <w:proofErr w:type="gramStart"/>
            <w:r>
              <w:rPr>
                <w:sz w:val="16"/>
                <w:szCs w:val="16"/>
                <w:lang w:val="en-US"/>
              </w:rPr>
              <w:t xml:space="preserve">HP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ProBook</w:t>
            </w:r>
            <w:proofErr w:type="gramEnd"/>
            <w:r>
              <w:rPr>
                <w:sz w:val="16"/>
                <w:szCs w:val="16"/>
                <w:lang w:val="en-US"/>
              </w:rPr>
              <w:t xml:space="preserve"> 4545s </w:t>
            </w:r>
          </w:p>
        </w:tc>
        <w:tc>
          <w:tcPr>
            <w:tcW w:w="1466" w:type="dxa"/>
            <w:vAlign w:val="center"/>
          </w:tcPr>
          <w:p w14:paraId="4CB18573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Бумага</w:t>
            </w:r>
          </w:p>
        </w:tc>
        <w:tc>
          <w:tcPr>
            <w:tcW w:w="1227" w:type="dxa"/>
            <w:vAlign w:val="center"/>
          </w:tcPr>
          <w:p w14:paraId="515959BA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6BD42350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445B9FBC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3" w:type="dxa"/>
            <w:vAlign w:val="center"/>
          </w:tcPr>
          <w:p w14:paraId="0A0BC9E4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014CD419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7B717342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1183" w:type="dxa"/>
            <w:vAlign w:val="center"/>
          </w:tcPr>
          <w:p w14:paraId="4A5FA350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да</w:t>
            </w:r>
          </w:p>
        </w:tc>
      </w:tr>
      <w:tr w:rsidR="00FF0937" w:rsidRPr="00C72CED" w14:paraId="5A2CF3DF" w14:textId="77777777" w:rsidTr="00486E64">
        <w:tblPrEx>
          <w:jc w:val="left"/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577" w:type="dxa"/>
            <w:vAlign w:val="center"/>
          </w:tcPr>
          <w:p w14:paraId="407E278E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276" w:type="dxa"/>
            <w:vAlign w:val="center"/>
          </w:tcPr>
          <w:p w14:paraId="42C0515F" w14:textId="77777777" w:rsidR="00FF0937" w:rsidRPr="00FF0937" w:rsidRDefault="00FF0937" w:rsidP="00FF0937">
            <w:pPr>
              <w:jc w:val="center"/>
              <w:rPr>
                <w:sz w:val="16"/>
                <w:szCs w:val="16"/>
                <w:highlight w:val="yellow"/>
              </w:rPr>
            </w:pPr>
            <w:r w:rsidRPr="00FF0937">
              <w:rPr>
                <w:sz w:val="16"/>
                <w:szCs w:val="16"/>
                <w:highlight w:val="yellow"/>
              </w:rPr>
              <w:t>Педагог-психолог</w:t>
            </w:r>
          </w:p>
          <w:p w14:paraId="66FE7ABB" w14:textId="77777777" w:rsidR="00FF0937" w:rsidRPr="00FF0937" w:rsidRDefault="00FF0937" w:rsidP="00FF0937">
            <w:pPr>
              <w:jc w:val="center"/>
              <w:rPr>
                <w:sz w:val="16"/>
                <w:szCs w:val="16"/>
                <w:highlight w:val="yellow"/>
              </w:rPr>
            </w:pPr>
            <w:r w:rsidRPr="00FF0937">
              <w:rPr>
                <w:sz w:val="16"/>
                <w:szCs w:val="16"/>
                <w:highlight w:val="yellow"/>
              </w:rPr>
              <w:t xml:space="preserve">(0,25 </w:t>
            </w:r>
            <w:proofErr w:type="spellStart"/>
            <w:r w:rsidRPr="00FF0937">
              <w:rPr>
                <w:sz w:val="16"/>
                <w:szCs w:val="16"/>
                <w:highlight w:val="yellow"/>
              </w:rPr>
              <w:t>ст</w:t>
            </w:r>
            <w:proofErr w:type="spellEnd"/>
            <w:r w:rsidRPr="00FF0937">
              <w:rPr>
                <w:sz w:val="16"/>
                <w:szCs w:val="16"/>
                <w:highlight w:val="yellow"/>
              </w:rPr>
              <w:t>)</w:t>
            </w:r>
          </w:p>
        </w:tc>
        <w:tc>
          <w:tcPr>
            <w:tcW w:w="1134" w:type="dxa"/>
            <w:vAlign w:val="center"/>
          </w:tcPr>
          <w:p w14:paraId="4BB7543D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Хамидуллина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Гульфия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Галлямовна</w:t>
            </w:r>
            <w:proofErr w:type="spellEnd"/>
          </w:p>
        </w:tc>
        <w:tc>
          <w:tcPr>
            <w:tcW w:w="850" w:type="dxa"/>
            <w:vAlign w:val="center"/>
          </w:tcPr>
          <w:p w14:paraId="53278F1C" w14:textId="77777777" w:rsidR="00FF0937" w:rsidRPr="007D192C" w:rsidRDefault="00FF0937" w:rsidP="00FF0937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012-145-427 91</w:t>
            </w:r>
            <w:r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2FAA150B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1085" w:type="dxa"/>
            <w:vAlign w:val="center"/>
          </w:tcPr>
          <w:p w14:paraId="2AF601BE" w14:textId="77777777" w:rsidR="00FF0937" w:rsidRPr="007D192C" w:rsidRDefault="00FF0937" w:rsidP="00FF0937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персональный компьютер</w:t>
            </w:r>
            <w:proofErr w:type="gramStart"/>
            <w:r>
              <w:rPr>
                <w:sz w:val="16"/>
                <w:szCs w:val="16"/>
                <w:lang w:val="en-US"/>
              </w:rPr>
              <w:t xml:space="preserve">HP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ProBook</w:t>
            </w:r>
            <w:proofErr w:type="gramEnd"/>
            <w:r>
              <w:rPr>
                <w:sz w:val="16"/>
                <w:szCs w:val="16"/>
                <w:lang w:val="en-US"/>
              </w:rPr>
              <w:t xml:space="preserve"> 4545s</w:t>
            </w:r>
          </w:p>
        </w:tc>
        <w:tc>
          <w:tcPr>
            <w:tcW w:w="1466" w:type="dxa"/>
            <w:vAlign w:val="center"/>
          </w:tcPr>
          <w:p w14:paraId="3AAD9916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Бумага</w:t>
            </w:r>
          </w:p>
        </w:tc>
        <w:tc>
          <w:tcPr>
            <w:tcW w:w="1227" w:type="dxa"/>
            <w:vAlign w:val="center"/>
          </w:tcPr>
          <w:p w14:paraId="30D6AA46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364F0BA2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117E1547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3" w:type="dxa"/>
            <w:vAlign w:val="center"/>
          </w:tcPr>
          <w:p w14:paraId="2D030CF3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69149D0B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  <w:vAlign w:val="center"/>
          </w:tcPr>
          <w:p w14:paraId="56D995DF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нет</w:t>
            </w:r>
          </w:p>
        </w:tc>
        <w:tc>
          <w:tcPr>
            <w:tcW w:w="1183" w:type="dxa"/>
            <w:vAlign w:val="center"/>
          </w:tcPr>
          <w:p w14:paraId="745774E9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  <w:r w:rsidRPr="00C72CED">
              <w:rPr>
                <w:sz w:val="16"/>
                <w:szCs w:val="16"/>
              </w:rPr>
              <w:t>да</w:t>
            </w:r>
          </w:p>
        </w:tc>
      </w:tr>
      <w:tr w:rsidR="00FF0937" w:rsidRPr="00C72CED" w14:paraId="60C369B0" w14:textId="77777777" w:rsidTr="00486E64">
        <w:tblPrEx>
          <w:jc w:val="left"/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577" w:type="dxa"/>
            <w:vAlign w:val="center"/>
          </w:tcPr>
          <w:p w14:paraId="2A5484FB" w14:textId="77777777" w:rsidR="00FF0937" w:rsidRDefault="00FF0937" w:rsidP="00FF09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77E6807" w14:textId="0BB953BA" w:rsidR="00FF0937" w:rsidRPr="00FF0937" w:rsidRDefault="00FF0937" w:rsidP="00FF0937">
            <w:pPr>
              <w:jc w:val="center"/>
              <w:rPr>
                <w:sz w:val="16"/>
                <w:szCs w:val="16"/>
                <w:highlight w:val="yellow"/>
              </w:rPr>
            </w:pPr>
            <w:r w:rsidRPr="00FF0937">
              <w:rPr>
                <w:sz w:val="16"/>
                <w:szCs w:val="16"/>
                <w:highlight w:val="yellow"/>
              </w:rPr>
              <w:t>СОУТ -38</w:t>
            </w:r>
            <w:bookmarkStart w:id="1" w:name="_GoBack"/>
            <w:bookmarkEnd w:id="1"/>
          </w:p>
        </w:tc>
        <w:tc>
          <w:tcPr>
            <w:tcW w:w="1134" w:type="dxa"/>
            <w:vAlign w:val="center"/>
          </w:tcPr>
          <w:p w14:paraId="17699C07" w14:textId="77777777" w:rsidR="00FF0937" w:rsidRDefault="00FF0937" w:rsidP="00FF09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99376F5" w14:textId="77777777" w:rsidR="00FF0937" w:rsidRDefault="00FF0937" w:rsidP="00FF09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9477A9B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5" w:type="dxa"/>
            <w:vAlign w:val="center"/>
          </w:tcPr>
          <w:p w14:paraId="063771D7" w14:textId="77777777" w:rsidR="00FF0937" w:rsidRDefault="00FF0937" w:rsidP="00FF0937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66" w:type="dxa"/>
            <w:vAlign w:val="center"/>
          </w:tcPr>
          <w:p w14:paraId="1816FD4E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7" w:type="dxa"/>
            <w:vAlign w:val="center"/>
          </w:tcPr>
          <w:p w14:paraId="450055A7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8E2C9FA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F6B3B48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FCE3396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49DFA34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B946858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3" w:type="dxa"/>
            <w:vAlign w:val="center"/>
          </w:tcPr>
          <w:p w14:paraId="6773CE6F" w14:textId="77777777" w:rsidR="00FF0937" w:rsidRPr="00C72CED" w:rsidRDefault="00FF0937" w:rsidP="00FF0937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9949B24" w14:textId="77777777" w:rsidR="00D45BEF" w:rsidRDefault="00D45BEF" w:rsidP="00FD139A">
      <w:pPr>
        <w:jc w:val="center"/>
      </w:pPr>
    </w:p>
    <w:p w14:paraId="2510617D" w14:textId="77777777" w:rsidR="001C591B" w:rsidRPr="0027497D" w:rsidRDefault="001C591B" w:rsidP="00FD139A">
      <w:pPr>
        <w:jc w:val="center"/>
      </w:pPr>
      <w:r w:rsidRPr="0047611E">
        <w:t>Ди</w:t>
      </w:r>
      <w:r>
        <w:t xml:space="preserve">ректор </w:t>
      </w:r>
      <w:r w:rsidR="00845546">
        <w:t xml:space="preserve"> школы </w:t>
      </w:r>
      <w:r>
        <w:t>_____________</w:t>
      </w:r>
      <w:r w:rsidR="00FD139A">
        <w:t>_________________</w:t>
      </w:r>
      <w:proofErr w:type="spellStart"/>
      <w:r w:rsidR="00D45BEF">
        <w:t>Г.К.Кутущева</w:t>
      </w:r>
      <w:proofErr w:type="spellEnd"/>
    </w:p>
    <w:sectPr w:rsidR="001C591B" w:rsidRPr="0027497D" w:rsidSect="00D86906">
      <w:pgSz w:w="16838" w:h="11906" w:orient="landscape"/>
      <w:pgMar w:top="90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E90F62"/>
    <w:multiLevelType w:val="hybridMultilevel"/>
    <w:tmpl w:val="A5F4F5A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753CD"/>
    <w:multiLevelType w:val="hybridMultilevel"/>
    <w:tmpl w:val="4AA042A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711ABE"/>
    <w:multiLevelType w:val="hybridMultilevel"/>
    <w:tmpl w:val="ECF0654E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redsed" w:val=" Иванов А.П. "/>
    <w:docVar w:name="template" w:val="imp_ved\import51_1.dot"/>
  </w:docVars>
  <w:rsids>
    <w:rsidRoot w:val="009E456C"/>
    <w:rsid w:val="00051DDB"/>
    <w:rsid w:val="00057558"/>
    <w:rsid w:val="00071064"/>
    <w:rsid w:val="000A3B28"/>
    <w:rsid w:val="000C4092"/>
    <w:rsid w:val="000C5130"/>
    <w:rsid w:val="000D2EE6"/>
    <w:rsid w:val="000D4BF1"/>
    <w:rsid w:val="000D4E0A"/>
    <w:rsid w:val="000F3A65"/>
    <w:rsid w:val="00123089"/>
    <w:rsid w:val="001269B9"/>
    <w:rsid w:val="00146E5C"/>
    <w:rsid w:val="001540E0"/>
    <w:rsid w:val="00154EBA"/>
    <w:rsid w:val="001572D2"/>
    <w:rsid w:val="00157D64"/>
    <w:rsid w:val="00190C53"/>
    <w:rsid w:val="001A2A09"/>
    <w:rsid w:val="001A39AD"/>
    <w:rsid w:val="001A3EF3"/>
    <w:rsid w:val="001A7AC3"/>
    <w:rsid w:val="001B0E3A"/>
    <w:rsid w:val="001B295C"/>
    <w:rsid w:val="001C591B"/>
    <w:rsid w:val="001E1D40"/>
    <w:rsid w:val="001F0BDE"/>
    <w:rsid w:val="002153FF"/>
    <w:rsid w:val="00225CA1"/>
    <w:rsid w:val="00237B32"/>
    <w:rsid w:val="00242E14"/>
    <w:rsid w:val="002519BD"/>
    <w:rsid w:val="00266717"/>
    <w:rsid w:val="0027497D"/>
    <w:rsid w:val="00281FFB"/>
    <w:rsid w:val="00295B00"/>
    <w:rsid w:val="002D323D"/>
    <w:rsid w:val="002F3A58"/>
    <w:rsid w:val="00323438"/>
    <w:rsid w:val="00336BFD"/>
    <w:rsid w:val="003A1C01"/>
    <w:rsid w:val="003A3E32"/>
    <w:rsid w:val="004040A9"/>
    <w:rsid w:val="0044396E"/>
    <w:rsid w:val="0047611E"/>
    <w:rsid w:val="004847CF"/>
    <w:rsid w:val="00486E64"/>
    <w:rsid w:val="00491640"/>
    <w:rsid w:val="00495D50"/>
    <w:rsid w:val="004B7161"/>
    <w:rsid w:val="004E66BB"/>
    <w:rsid w:val="00522143"/>
    <w:rsid w:val="00533536"/>
    <w:rsid w:val="00547088"/>
    <w:rsid w:val="005567D6"/>
    <w:rsid w:val="00564CDA"/>
    <w:rsid w:val="00572A0C"/>
    <w:rsid w:val="00573720"/>
    <w:rsid w:val="00591410"/>
    <w:rsid w:val="005B3674"/>
    <w:rsid w:val="005D26A6"/>
    <w:rsid w:val="005D4C7A"/>
    <w:rsid w:val="005E3735"/>
    <w:rsid w:val="005F0F94"/>
    <w:rsid w:val="0065289A"/>
    <w:rsid w:val="00664285"/>
    <w:rsid w:val="00670480"/>
    <w:rsid w:val="0067226F"/>
    <w:rsid w:val="006D71BE"/>
    <w:rsid w:val="006E0129"/>
    <w:rsid w:val="007041AF"/>
    <w:rsid w:val="007B1889"/>
    <w:rsid w:val="007C3FC3"/>
    <w:rsid w:val="007D192C"/>
    <w:rsid w:val="007D6270"/>
    <w:rsid w:val="007E4233"/>
    <w:rsid w:val="007F3CE6"/>
    <w:rsid w:val="008040C8"/>
    <w:rsid w:val="00827FB3"/>
    <w:rsid w:val="00845546"/>
    <w:rsid w:val="008801DC"/>
    <w:rsid w:val="00894334"/>
    <w:rsid w:val="008A0F03"/>
    <w:rsid w:val="008B013B"/>
    <w:rsid w:val="008C01E8"/>
    <w:rsid w:val="008D41CB"/>
    <w:rsid w:val="008E4AFE"/>
    <w:rsid w:val="008E6066"/>
    <w:rsid w:val="009067A3"/>
    <w:rsid w:val="00917151"/>
    <w:rsid w:val="009606ED"/>
    <w:rsid w:val="00962C55"/>
    <w:rsid w:val="009647F7"/>
    <w:rsid w:val="009819A9"/>
    <w:rsid w:val="00985A3D"/>
    <w:rsid w:val="009B256A"/>
    <w:rsid w:val="009E456C"/>
    <w:rsid w:val="009F740B"/>
    <w:rsid w:val="00A026A4"/>
    <w:rsid w:val="00A17886"/>
    <w:rsid w:val="00A21D8A"/>
    <w:rsid w:val="00A60C01"/>
    <w:rsid w:val="00A81A25"/>
    <w:rsid w:val="00A84BBA"/>
    <w:rsid w:val="00AD055F"/>
    <w:rsid w:val="00B8667A"/>
    <w:rsid w:val="00B959C2"/>
    <w:rsid w:val="00BC446A"/>
    <w:rsid w:val="00BC6DA3"/>
    <w:rsid w:val="00BF0E2B"/>
    <w:rsid w:val="00C02531"/>
    <w:rsid w:val="00C11268"/>
    <w:rsid w:val="00C454C3"/>
    <w:rsid w:val="00C53A55"/>
    <w:rsid w:val="00C54D64"/>
    <w:rsid w:val="00C63ECE"/>
    <w:rsid w:val="00C72CED"/>
    <w:rsid w:val="00C75CB1"/>
    <w:rsid w:val="00C90445"/>
    <w:rsid w:val="00C90D7C"/>
    <w:rsid w:val="00C93056"/>
    <w:rsid w:val="00CA2E96"/>
    <w:rsid w:val="00CC7CE0"/>
    <w:rsid w:val="00D01BCA"/>
    <w:rsid w:val="00D16FFC"/>
    <w:rsid w:val="00D33CBA"/>
    <w:rsid w:val="00D45BEF"/>
    <w:rsid w:val="00D86906"/>
    <w:rsid w:val="00D96109"/>
    <w:rsid w:val="00DA6CF8"/>
    <w:rsid w:val="00E00BFD"/>
    <w:rsid w:val="00E30E1A"/>
    <w:rsid w:val="00E95CD1"/>
    <w:rsid w:val="00EB6AE2"/>
    <w:rsid w:val="00EB7457"/>
    <w:rsid w:val="00EB7BDE"/>
    <w:rsid w:val="00EC5373"/>
    <w:rsid w:val="00ED7B3B"/>
    <w:rsid w:val="00EE26F3"/>
    <w:rsid w:val="00F35BA4"/>
    <w:rsid w:val="00F41798"/>
    <w:rsid w:val="00F508F6"/>
    <w:rsid w:val="00FC5EBD"/>
    <w:rsid w:val="00FD139A"/>
    <w:rsid w:val="00FE469B"/>
    <w:rsid w:val="00FF09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D43039"/>
  <w15:docId w15:val="{586568F6-8853-4C55-97E2-EBAE4846B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647F7"/>
  </w:style>
  <w:style w:type="paragraph" w:styleId="1">
    <w:name w:val="heading 1"/>
    <w:basedOn w:val="a"/>
    <w:next w:val="a"/>
    <w:qFormat/>
    <w:rsid w:val="00D96109"/>
    <w:pPr>
      <w:keepNext/>
      <w:widowControl w:val="0"/>
      <w:autoSpaceDE w:val="0"/>
      <w:autoSpaceDN w:val="0"/>
      <w:spacing w:line="216" w:lineRule="auto"/>
      <w:ind w:left="40" w:firstLine="200"/>
      <w:jc w:val="center"/>
      <w:outlineLvl w:val="0"/>
    </w:pPr>
    <w:rPr>
      <w:rFonts w:ascii="Arial" w:hAnsi="Arial" w:cs="Arial"/>
      <w:b/>
      <w:bCs/>
      <w:sz w:val="16"/>
      <w:szCs w:val="16"/>
    </w:rPr>
  </w:style>
  <w:style w:type="paragraph" w:styleId="2">
    <w:name w:val="heading 2"/>
    <w:basedOn w:val="a"/>
    <w:next w:val="a"/>
    <w:qFormat/>
    <w:rsid w:val="00D9610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1540E0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styleId="a6">
    <w:name w:val="List Paragraph"/>
    <w:basedOn w:val="a"/>
    <w:uiPriority w:val="34"/>
    <w:qFormat/>
    <w:rsid w:val="001269B9"/>
    <w:pPr>
      <w:ind w:left="720"/>
      <w:contextualSpacing/>
    </w:pPr>
  </w:style>
  <w:style w:type="paragraph" w:styleId="a7">
    <w:name w:val="Balloon Text"/>
    <w:basedOn w:val="a"/>
    <w:link w:val="a8"/>
    <w:rsid w:val="00D16FF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D16F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85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s\&#1040;&#1090;&#1090;&#1077;&#1089;&#1090;&#1072;&#1094;&#1080;&#1103;-5.1\imp_ved\import51_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import51_1.dot</Template>
  <TotalTime>26</TotalTime>
  <Pages>5</Pages>
  <Words>1307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Ведомость для импорта</vt:lpstr>
    </vt:vector>
  </TitlesOfParts>
  <Company>Reanimator Extreme Edition</Company>
  <LinksUpToDate>false</LinksUpToDate>
  <CharactersWithSpaces>8740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Ведомость для импорта</dc:title>
  <dc:creator>User</dc:creator>
  <cp:lastModifiedBy>1</cp:lastModifiedBy>
  <cp:revision>4</cp:revision>
  <cp:lastPrinted>2025-05-19T11:29:00Z</cp:lastPrinted>
  <dcterms:created xsi:type="dcterms:W3CDTF">2025-05-19T11:12:00Z</dcterms:created>
  <dcterms:modified xsi:type="dcterms:W3CDTF">2025-05-19T11:37:00Z</dcterms:modified>
</cp:coreProperties>
</file>